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884020">
      <w:pPr>
        <w:spacing w:line="680" w:lineRule="exact"/>
        <w:jc w:val="center"/>
        <w:rPr>
          <w:rFonts w:hint="eastAsia" w:ascii="宋体" w:hAnsi="宋体" w:eastAsia="宋体"/>
          <w:b/>
          <w:sz w:val="32"/>
          <w:lang w:val="en-US" w:eastAsia="zh-CN"/>
        </w:rPr>
      </w:pPr>
      <w:r>
        <w:rPr>
          <w:rFonts w:hint="eastAsia" w:ascii="宋体" w:hAnsi="宋体"/>
          <w:b/>
          <w:sz w:val="32"/>
        </w:rPr>
        <w:t>韶关学院202</w:t>
      </w:r>
      <w:r>
        <w:rPr>
          <w:rFonts w:hint="eastAsia" w:ascii="宋体" w:hAnsi="宋体"/>
          <w:b/>
          <w:sz w:val="32"/>
          <w:lang w:val="en-US" w:eastAsia="zh-CN"/>
        </w:rPr>
        <w:t>6届</w:t>
      </w:r>
      <w:r>
        <w:rPr>
          <w:rFonts w:hint="eastAsia" w:ascii="宋体" w:hAnsi="宋体"/>
          <w:b/>
          <w:sz w:val="32"/>
        </w:rPr>
        <w:t>毕业生供需见面会</w:t>
      </w:r>
      <w:r>
        <w:rPr>
          <w:rFonts w:hint="eastAsia" w:ascii="宋体" w:hAnsi="宋体"/>
          <w:b/>
          <w:sz w:val="32"/>
          <w:lang w:eastAsia="zh-CN"/>
        </w:rPr>
        <w:t>（</w:t>
      </w:r>
      <w:r>
        <w:rPr>
          <w:rFonts w:hint="eastAsia" w:ascii="宋体" w:hAnsi="宋体"/>
          <w:b/>
          <w:sz w:val="32"/>
        </w:rPr>
        <w:t>医学院</w:t>
      </w:r>
      <w:r>
        <w:rPr>
          <w:rFonts w:hint="eastAsia" w:ascii="宋体" w:hAnsi="宋体"/>
          <w:b/>
          <w:sz w:val="32"/>
          <w:lang w:val="en-US" w:eastAsia="zh-CN"/>
        </w:rPr>
        <w:t>专场）</w:t>
      </w:r>
    </w:p>
    <w:p w14:paraId="69F77A9C">
      <w:pPr>
        <w:spacing w:line="680" w:lineRule="exact"/>
        <w:jc w:val="center"/>
        <w:rPr>
          <w:rFonts w:hint="eastAsia" w:ascii="宋体" w:hAnsi="宋体"/>
          <w:b/>
          <w:sz w:val="48"/>
        </w:rPr>
      </w:pPr>
      <w:r>
        <w:rPr>
          <w:rFonts w:hint="eastAsia" w:ascii="宋体" w:hAnsi="宋体"/>
          <w:b/>
          <w:sz w:val="48"/>
        </w:rPr>
        <w:t>邀  请  函</w:t>
      </w:r>
    </w:p>
    <w:p w14:paraId="46C6E9F3">
      <w:pPr>
        <w:spacing w:line="4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尊敬的用人单位</w:t>
      </w:r>
      <w:r>
        <w:rPr>
          <w:rFonts w:ascii="宋体" w:hAnsi="宋体"/>
          <w:sz w:val="28"/>
          <w:szCs w:val="28"/>
        </w:rPr>
        <w:t>:</w:t>
      </w:r>
    </w:p>
    <w:p w14:paraId="6784D7D6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感谢贵单位对我院毕业生就业工作的大力支持与帮助。为做好我院毕业生就业工作，结合用人单位的需求，我院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拟举办202</w:t>
      </w:r>
      <w:r>
        <w:rPr>
          <w:rFonts w:hint="eastAsia" w:ascii="宋体" w:hAnsi="宋体"/>
          <w:sz w:val="28"/>
          <w:szCs w:val="28"/>
          <w:lang w:val="en-US" w:eastAsia="zh-CN"/>
        </w:rPr>
        <w:t>6届</w:t>
      </w:r>
      <w:r>
        <w:rPr>
          <w:rFonts w:hint="eastAsia" w:ascii="宋体" w:hAnsi="宋体"/>
          <w:sz w:val="28"/>
          <w:szCs w:val="28"/>
        </w:rPr>
        <w:t>毕业生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医学院专场</w:t>
      </w:r>
      <w:r>
        <w:rPr>
          <w:rFonts w:hint="eastAsia" w:ascii="宋体" w:hAnsi="宋体"/>
          <w:sz w:val="28"/>
          <w:szCs w:val="28"/>
        </w:rPr>
        <w:t>线下供需见面会,特邀请贵单位前来我院参观指导和选聘毕业生。请参会单位于</w:t>
      </w:r>
      <w:r>
        <w:rPr>
          <w:rFonts w:hint="eastAsia" w:ascii="宋体" w:hAnsi="宋体"/>
          <w:b/>
          <w:bCs/>
          <w:sz w:val="28"/>
          <w:szCs w:val="28"/>
        </w:rPr>
        <w:t>202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b/>
          <w:bCs/>
          <w:sz w:val="28"/>
          <w:szCs w:val="28"/>
        </w:rPr>
        <w:t>年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b/>
          <w:bCs/>
          <w:sz w:val="28"/>
          <w:szCs w:val="28"/>
        </w:rPr>
        <w:t>月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b/>
          <w:bCs/>
          <w:sz w:val="28"/>
          <w:szCs w:val="28"/>
        </w:rPr>
        <w:t>日前</w:t>
      </w:r>
      <w:r>
        <w:rPr>
          <w:rFonts w:hint="eastAsia" w:ascii="宋体" w:hAnsi="宋体"/>
          <w:sz w:val="28"/>
          <w:szCs w:val="28"/>
        </w:rPr>
        <w:t>将回执（需盖章）连同单位营业证照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  <w:t>扫描件</w:t>
      </w:r>
      <w:r>
        <w:rPr>
          <w:rFonts w:hint="eastAsia" w:ascii="宋体" w:hAnsi="宋体"/>
          <w:sz w:val="28"/>
          <w:szCs w:val="28"/>
        </w:rPr>
        <w:t>，反馈发送到我院邮箱，以便做好有关安排。（各用人单位参会时须自备宣传资料，会后将录用毕业生名单通过邮箱发回我院邮箱）</w:t>
      </w:r>
    </w:p>
    <w:p w14:paraId="39CFB4B2">
      <w:pPr>
        <w:spacing w:line="400" w:lineRule="exact"/>
        <w:ind w:firstLine="556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</w:rPr>
        <w:t>时间：</w:t>
      </w:r>
      <w:r>
        <w:rPr>
          <w:rFonts w:ascii="宋体" w:hAnsi="宋体"/>
          <w:b/>
          <w:bCs/>
          <w:sz w:val="28"/>
          <w:szCs w:val="28"/>
        </w:rPr>
        <w:t>20</w:t>
      </w:r>
      <w:r>
        <w:rPr>
          <w:rFonts w:hint="eastAsia" w:ascii="宋体" w:hAnsi="宋体"/>
          <w:b/>
          <w:bCs/>
          <w:sz w:val="28"/>
          <w:szCs w:val="28"/>
        </w:rPr>
        <w:t>2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b/>
          <w:bCs/>
          <w:sz w:val="28"/>
          <w:szCs w:val="28"/>
        </w:rPr>
        <w:t>年</w:t>
      </w:r>
      <w:r>
        <w:rPr>
          <w:rFonts w:hint="default" w:ascii="宋体" w:hAnsi="宋体"/>
          <w:b/>
          <w:bCs/>
          <w:sz w:val="28"/>
          <w:szCs w:val="28"/>
          <w:lang w:val="en-US"/>
        </w:rPr>
        <w:t>3</w:t>
      </w:r>
      <w:r>
        <w:rPr>
          <w:rFonts w:hint="eastAsia" w:ascii="宋体" w:hAnsi="宋体"/>
          <w:b/>
          <w:bCs/>
          <w:sz w:val="28"/>
          <w:szCs w:val="28"/>
        </w:rPr>
        <w:t>月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/>
          <w:b/>
          <w:bCs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</w:rPr>
        <w:t>（星期</w:t>
      </w:r>
      <w:r>
        <w:rPr>
          <w:rFonts w:hint="eastAsia" w:ascii="宋体" w:hAnsi="宋体"/>
          <w:sz w:val="28"/>
          <w:szCs w:val="28"/>
          <w:lang w:val="en-US" w:eastAsia="zh-CN"/>
        </w:rPr>
        <w:t>六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val="en-US" w:eastAsia="zh-CN"/>
        </w:rPr>
        <w:t>9:00-13:00</w:t>
      </w:r>
    </w:p>
    <w:p w14:paraId="7EAD7F86">
      <w:pPr>
        <w:spacing w:line="400" w:lineRule="exact"/>
        <w:ind w:firstLine="556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地点：</w:t>
      </w:r>
      <w:r>
        <w:rPr>
          <w:rFonts w:hint="eastAsia" w:ascii="宋体" w:hAnsi="宋体"/>
          <w:sz w:val="28"/>
          <w:szCs w:val="28"/>
        </w:rPr>
        <w:t>韶关市浈江区大学路288号（韶关学院</w:t>
      </w:r>
      <w:r>
        <w:rPr>
          <w:rFonts w:hint="eastAsia" w:ascii="宋体" w:hAnsi="宋体"/>
          <w:sz w:val="28"/>
          <w:szCs w:val="28"/>
          <w:lang w:val="en-US" w:eastAsia="zh-CN"/>
        </w:rPr>
        <w:t>善美</w:t>
      </w:r>
      <w:r>
        <w:rPr>
          <w:rFonts w:hint="eastAsia" w:ascii="宋体" w:hAnsi="宋体"/>
          <w:sz w:val="28"/>
          <w:szCs w:val="28"/>
        </w:rPr>
        <w:t>区</w:t>
      </w:r>
      <w:r>
        <w:rPr>
          <w:rFonts w:hint="eastAsia" w:ascii="宋体" w:hAnsi="宋体"/>
          <w:sz w:val="28"/>
          <w:szCs w:val="28"/>
          <w:lang w:val="en-US" w:eastAsia="zh-CN"/>
        </w:rPr>
        <w:t>足球场</w:t>
      </w:r>
      <w:r>
        <w:rPr>
          <w:rFonts w:hint="eastAsia" w:ascii="宋体" w:hAnsi="宋体"/>
          <w:sz w:val="28"/>
          <w:szCs w:val="28"/>
        </w:rPr>
        <w:t>）</w:t>
      </w:r>
    </w:p>
    <w:p w14:paraId="0570F067">
      <w:pPr>
        <w:spacing w:line="400" w:lineRule="exact"/>
        <w:ind w:firstLine="556"/>
        <w:rPr>
          <w:rFonts w:hint="default" w:ascii="宋体" w:hAnsi="宋体" w:eastAsia="宋体"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Cs/>
          <w:sz w:val="28"/>
          <w:szCs w:val="28"/>
          <w:lang w:val="en-US" w:eastAsia="zh-CN"/>
        </w:rPr>
        <w:t>联系人：林老师</w:t>
      </w:r>
    </w:p>
    <w:p w14:paraId="16A52E8E">
      <w:pPr>
        <w:spacing w:line="400" w:lineRule="exact"/>
        <w:ind w:firstLine="556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联系电话：</w:t>
      </w:r>
      <w:r>
        <w:rPr>
          <w:rFonts w:ascii="宋体" w:hAnsi="宋体"/>
          <w:sz w:val="28"/>
          <w:szCs w:val="28"/>
        </w:rPr>
        <w:t>0751</w:t>
      </w:r>
      <w:r>
        <w:rPr>
          <w:rFonts w:hint="eastAsia" w:ascii="宋体" w:hAnsi="宋体"/>
          <w:sz w:val="28"/>
          <w:szCs w:val="28"/>
        </w:rPr>
        <w:t>－</w:t>
      </w:r>
      <w:r>
        <w:rPr>
          <w:rFonts w:hint="eastAsia" w:ascii="宋体" w:hAnsi="宋体"/>
          <w:sz w:val="28"/>
          <w:szCs w:val="28"/>
          <w:lang w:val="en-US" w:eastAsia="zh-CN"/>
        </w:rPr>
        <w:t>8129832</w:t>
      </w:r>
    </w:p>
    <w:p w14:paraId="60D1B2BC">
      <w:pPr>
        <w:spacing w:line="400" w:lineRule="exact"/>
        <w:ind w:firstLine="556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就业</w:t>
      </w:r>
      <w:r>
        <w:rPr>
          <w:rFonts w:hint="eastAsia" w:ascii="宋体" w:hAnsi="宋体"/>
          <w:sz w:val="28"/>
          <w:szCs w:val="28"/>
          <w:lang w:val="en-US" w:eastAsia="zh-CN"/>
        </w:rPr>
        <w:t>办</w:t>
      </w:r>
      <w:r>
        <w:rPr>
          <w:rFonts w:hint="eastAsia" w:ascii="宋体" w:hAnsi="宋体"/>
          <w:sz w:val="28"/>
          <w:szCs w:val="28"/>
        </w:rPr>
        <w:t>邮箱：</w:t>
      </w:r>
      <w:r>
        <w:rPr>
          <w:rFonts w:hint="eastAsia" w:ascii="宋体" w:hAnsi="宋体" w:eastAsia="宋体" w:cs="宋体"/>
          <w:i w:val="0"/>
          <w:iCs w:val="0"/>
          <w:caps w:val="0"/>
          <w:color w:val="337AB7"/>
          <w:spacing w:val="0"/>
          <w:sz w:val="31"/>
          <w:szCs w:val="31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7AB7"/>
          <w:spacing w:val="0"/>
          <w:sz w:val="31"/>
          <w:szCs w:val="31"/>
          <w:u w:val="none"/>
          <w:shd w:val="clear" w:fill="FFFFFF"/>
        </w:rPr>
        <w:instrText xml:space="preserve"> HYPERLINK "mailto:sgxyyxyzph@163.com"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7AB7"/>
          <w:spacing w:val="0"/>
          <w:sz w:val="31"/>
          <w:szCs w:val="31"/>
          <w:u w:val="none"/>
          <w:shd w:val="clear" w:fill="FFFFFF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iCs w:val="0"/>
          <w:caps w:val="0"/>
          <w:color w:val="337AB7"/>
          <w:spacing w:val="0"/>
          <w:sz w:val="31"/>
          <w:szCs w:val="31"/>
          <w:u w:val="none"/>
          <w:shd w:val="clear" w:fill="FFFFFF"/>
        </w:rPr>
        <w:t>sgxyyxyzph@163.com</w:t>
      </w:r>
      <w:r>
        <w:rPr>
          <w:rFonts w:hint="eastAsia" w:ascii="宋体" w:hAnsi="宋体" w:eastAsia="宋体" w:cs="宋体"/>
          <w:i w:val="0"/>
          <w:iCs w:val="0"/>
          <w:caps w:val="0"/>
          <w:color w:val="337AB7"/>
          <w:spacing w:val="0"/>
          <w:sz w:val="31"/>
          <w:szCs w:val="31"/>
          <w:u w:val="none"/>
          <w:shd w:val="clear" w:fill="FFFFFF"/>
        </w:rPr>
        <w:fldChar w:fldCharType="end"/>
      </w:r>
      <w:r>
        <w:rPr>
          <w:rFonts w:hint="eastAsia" w:ascii="宋体" w:hAnsi="宋体"/>
          <w:sz w:val="28"/>
          <w:szCs w:val="28"/>
        </w:rPr>
        <w:t>；</w:t>
      </w:r>
    </w:p>
    <w:p w14:paraId="1D85C357">
      <w:pPr>
        <w:spacing w:line="400" w:lineRule="exact"/>
        <w:ind w:firstLine="6165" w:firstLineChars="2202"/>
        <w:rPr>
          <w:rFonts w:hint="eastAsia" w:ascii="宋体" w:hAnsi="宋体"/>
          <w:bCs/>
          <w:sz w:val="28"/>
          <w:szCs w:val="28"/>
        </w:rPr>
      </w:pPr>
    </w:p>
    <w:p w14:paraId="73725D52">
      <w:pPr>
        <w:spacing w:line="400" w:lineRule="exact"/>
        <w:ind w:firstLine="6165" w:firstLineChars="2202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韶关学院医学院</w:t>
      </w:r>
    </w:p>
    <w:p w14:paraId="186F864C">
      <w:pPr>
        <w:pStyle w:val="2"/>
        <w:spacing w:line="400" w:lineRule="exact"/>
        <w:ind w:left="5250" w:firstLine="837" w:firstLineChars="299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202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/>
          <w:sz w:val="28"/>
          <w:szCs w:val="28"/>
        </w:rPr>
        <w:t>日</w:t>
      </w:r>
    </w:p>
    <w:p w14:paraId="2ADCAF05">
      <w:pPr>
        <w:rPr>
          <w:rFonts w:hint="eastAsia"/>
        </w:rPr>
      </w:pPr>
    </w:p>
    <w:p w14:paraId="5AFF6D60">
      <w:pPr>
        <w:spacing w:line="400" w:lineRule="exact"/>
        <w:rPr>
          <w:rFonts w:hint="eastAsia"/>
          <w:u w:val="single"/>
        </w:rPr>
      </w:pPr>
      <w:r>
        <w:rPr>
          <w:rFonts w:hint="eastAsia"/>
        </w:rPr>
        <w:t>┄┄┄┄┄┄┄┄</w:t>
      </w:r>
      <w:r>
        <w:t xml:space="preserve"> </w:t>
      </w:r>
      <w:r>
        <w:rPr>
          <w:rFonts w:hint="eastAsia"/>
        </w:rPr>
        <w:t>┄┄┄┄┄</w:t>
      </w:r>
      <w:r>
        <w:t xml:space="preserve"> </w:t>
      </w:r>
      <w:r>
        <w:rPr>
          <w:rFonts w:hint="eastAsia"/>
        </w:rPr>
        <w:t>┄┄┄┄┄┄┄┄┄┄</w:t>
      </w:r>
      <w:r>
        <w:t xml:space="preserve"> </w:t>
      </w:r>
      <w:r>
        <w:rPr>
          <w:rFonts w:hint="eastAsia"/>
        </w:rPr>
        <w:t>┄┄┄</w:t>
      </w:r>
      <w:r>
        <w:t xml:space="preserve"> </w:t>
      </w:r>
      <w:r>
        <w:rPr>
          <w:rFonts w:hint="eastAsia"/>
        </w:rPr>
        <w:t>┄┄</w:t>
      </w:r>
      <w:r>
        <w:t xml:space="preserve"> </w:t>
      </w:r>
      <w:r>
        <w:rPr>
          <w:rFonts w:hint="eastAsia"/>
        </w:rPr>
        <w:t>┄┄</w:t>
      </w:r>
      <w:r>
        <w:t xml:space="preserve"> </w:t>
      </w:r>
      <w:r>
        <w:rPr>
          <w:rFonts w:hint="eastAsia"/>
        </w:rPr>
        <w:t>┄┄</w:t>
      </w:r>
      <w:r>
        <w:t xml:space="preserve"> </w:t>
      </w:r>
      <w:r>
        <w:rPr>
          <w:rFonts w:hint="eastAsia"/>
        </w:rPr>
        <w:t>┄┄</w:t>
      </w:r>
      <w:r>
        <w:t xml:space="preserve"> </w:t>
      </w:r>
      <w:r>
        <w:rPr>
          <w:rFonts w:hint="eastAsia"/>
        </w:rPr>
        <w:t>┄┄</w:t>
      </w:r>
      <w:r>
        <w:t xml:space="preserve"> </w:t>
      </w:r>
      <w:r>
        <w:rPr>
          <w:rFonts w:hint="eastAsia"/>
        </w:rPr>
        <w:t>┄┄┄┄┄</w:t>
      </w:r>
      <w:r>
        <w:t xml:space="preserve"> </w:t>
      </w:r>
    </w:p>
    <w:p w14:paraId="07F0932B">
      <w:pPr>
        <w:spacing w:before="312" w:beforeLines="100" w:after="156" w:afterLines="50" w:line="400" w:lineRule="exac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hint="eastAsia" w:ascii="仿宋_GB2312" w:eastAsia="仿宋_GB2312"/>
          <w:b/>
          <w:bCs/>
          <w:sz w:val="30"/>
          <w:szCs w:val="30"/>
        </w:rPr>
        <w:t>参加韶关学院医学院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专场</w:t>
      </w:r>
      <w:r>
        <w:rPr>
          <w:rFonts w:hint="eastAsia" w:ascii="仿宋_GB2312" w:eastAsia="仿宋_GB2312"/>
          <w:b/>
          <w:bCs/>
          <w:sz w:val="30"/>
          <w:szCs w:val="30"/>
        </w:rPr>
        <w:t>202</w:t>
      </w:r>
      <w:r>
        <w:rPr>
          <w:rFonts w:hint="eastAsia" w:ascii="仿宋_GB2312" w:eastAsia="仿宋_GB2312"/>
          <w:b/>
          <w:bCs/>
          <w:sz w:val="30"/>
          <w:szCs w:val="30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30"/>
          <w:szCs w:val="30"/>
        </w:rPr>
        <w:t>年毕业生供需见面会回执</w:t>
      </w:r>
    </w:p>
    <w:tbl>
      <w:tblPr>
        <w:tblStyle w:val="6"/>
        <w:tblW w:w="10065" w:type="dxa"/>
        <w:tblInd w:w="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1905"/>
        <w:gridCol w:w="2400"/>
        <w:gridCol w:w="1365"/>
        <w:gridCol w:w="3169"/>
      </w:tblGrid>
      <w:tr w14:paraId="4FB92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977222">
            <w:pPr>
              <w:spacing w:line="32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单位名称</w:t>
            </w:r>
          </w:p>
          <w:p w14:paraId="0FD7902D">
            <w:pPr>
              <w:spacing w:line="32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（盖 章）</w:t>
            </w:r>
          </w:p>
        </w:tc>
        <w:tc>
          <w:tcPr>
            <w:tcW w:w="4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51A45"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448E7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参会人数</w:t>
            </w:r>
          </w:p>
        </w:tc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C21EDD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14:paraId="35529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1DFA59"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单位地址</w:t>
            </w:r>
          </w:p>
          <w:p w14:paraId="1A7A5AAD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（邮编）</w:t>
            </w:r>
          </w:p>
        </w:tc>
        <w:tc>
          <w:tcPr>
            <w:tcW w:w="4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FDA57"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1F94B">
            <w:pPr>
              <w:spacing w:line="400" w:lineRule="exact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联系人</w:t>
            </w:r>
          </w:p>
        </w:tc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C65A29"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 ：</w:t>
            </w:r>
          </w:p>
          <w:p w14:paraId="4106C40A"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职务：</w:t>
            </w:r>
          </w:p>
        </w:tc>
      </w:tr>
      <w:tr w14:paraId="7BE85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D5916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联系电话</w:t>
            </w:r>
          </w:p>
        </w:tc>
        <w:tc>
          <w:tcPr>
            <w:tcW w:w="4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BC453"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手机：</w:t>
            </w:r>
          </w:p>
          <w:p w14:paraId="33F49F65">
            <w:pPr>
              <w:spacing w:line="40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固话：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C0CBF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邮箱</w:t>
            </w:r>
          </w:p>
        </w:tc>
        <w:tc>
          <w:tcPr>
            <w:tcW w:w="31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B954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0B145C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32199"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需求专业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C7F68C"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需求人数</w:t>
            </w:r>
          </w:p>
        </w:tc>
        <w:tc>
          <w:tcPr>
            <w:tcW w:w="4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689C4"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用人单位要求</w:t>
            </w:r>
          </w:p>
        </w:tc>
      </w:tr>
      <w:tr w14:paraId="05676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99C7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B8A3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13A86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3BE2E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27064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D588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1FA84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3DD6E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A512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5BEEA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2B9AB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1F4C8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</w:trPr>
        <w:tc>
          <w:tcPr>
            <w:tcW w:w="3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CC4F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615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3AC4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14:paraId="01AEDFBA">
      <w:pPr>
        <w:spacing w:line="400" w:lineRule="exact"/>
        <w:ind w:firstLine="560" w:firstLineChars="200"/>
        <w:rPr>
          <w:rFonts w:hint="eastAsia" w:ascii="宋体" w:hAnsi="宋体"/>
          <w:bCs/>
          <w:sz w:val="28"/>
          <w:szCs w:val="28"/>
        </w:rPr>
      </w:pPr>
    </w:p>
    <w:sectPr>
      <w:pgSz w:w="11906" w:h="16838"/>
      <w:pgMar w:top="1134" w:right="1134" w:bottom="567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2A3DD5"/>
    <w:rsid w:val="00013F7C"/>
    <w:rsid w:val="0004559E"/>
    <w:rsid w:val="0005500F"/>
    <w:rsid w:val="0006280A"/>
    <w:rsid w:val="000B5DC6"/>
    <w:rsid w:val="000C7E54"/>
    <w:rsid w:val="000F1D95"/>
    <w:rsid w:val="001C3B4F"/>
    <w:rsid w:val="0020669A"/>
    <w:rsid w:val="00243E3E"/>
    <w:rsid w:val="0027572B"/>
    <w:rsid w:val="002879A2"/>
    <w:rsid w:val="002904EF"/>
    <w:rsid w:val="002A7F8C"/>
    <w:rsid w:val="00301F47"/>
    <w:rsid w:val="00303064"/>
    <w:rsid w:val="003C2EB2"/>
    <w:rsid w:val="003D2047"/>
    <w:rsid w:val="004C4B50"/>
    <w:rsid w:val="00532E57"/>
    <w:rsid w:val="00560F6B"/>
    <w:rsid w:val="005A2825"/>
    <w:rsid w:val="005B5E15"/>
    <w:rsid w:val="005C26CC"/>
    <w:rsid w:val="005E50BE"/>
    <w:rsid w:val="005E52CE"/>
    <w:rsid w:val="0062621F"/>
    <w:rsid w:val="00640944"/>
    <w:rsid w:val="00644ACE"/>
    <w:rsid w:val="0068422F"/>
    <w:rsid w:val="006A0319"/>
    <w:rsid w:val="006E2D04"/>
    <w:rsid w:val="006E60C5"/>
    <w:rsid w:val="00733390"/>
    <w:rsid w:val="00752A6C"/>
    <w:rsid w:val="00802E33"/>
    <w:rsid w:val="00810B96"/>
    <w:rsid w:val="00831A18"/>
    <w:rsid w:val="00841F1C"/>
    <w:rsid w:val="00844690"/>
    <w:rsid w:val="008510CB"/>
    <w:rsid w:val="008647F6"/>
    <w:rsid w:val="008677D5"/>
    <w:rsid w:val="008732B8"/>
    <w:rsid w:val="0087473E"/>
    <w:rsid w:val="008752B2"/>
    <w:rsid w:val="0088151F"/>
    <w:rsid w:val="008D5E56"/>
    <w:rsid w:val="00960334"/>
    <w:rsid w:val="00960737"/>
    <w:rsid w:val="00973858"/>
    <w:rsid w:val="00995A91"/>
    <w:rsid w:val="009C1CF7"/>
    <w:rsid w:val="00A06321"/>
    <w:rsid w:val="00A41889"/>
    <w:rsid w:val="00AE5B88"/>
    <w:rsid w:val="00B005B8"/>
    <w:rsid w:val="00B02B9A"/>
    <w:rsid w:val="00B46AFF"/>
    <w:rsid w:val="00B51950"/>
    <w:rsid w:val="00BB5531"/>
    <w:rsid w:val="00BD7A0D"/>
    <w:rsid w:val="00BF5046"/>
    <w:rsid w:val="00C3660F"/>
    <w:rsid w:val="00C41168"/>
    <w:rsid w:val="00C8495B"/>
    <w:rsid w:val="00CE0015"/>
    <w:rsid w:val="00D02A49"/>
    <w:rsid w:val="00D071BF"/>
    <w:rsid w:val="00D118A3"/>
    <w:rsid w:val="00D80DAF"/>
    <w:rsid w:val="00DD103D"/>
    <w:rsid w:val="00E23340"/>
    <w:rsid w:val="00E42ADB"/>
    <w:rsid w:val="00E51ED0"/>
    <w:rsid w:val="00E92DF7"/>
    <w:rsid w:val="00EC43F1"/>
    <w:rsid w:val="00ED3D0B"/>
    <w:rsid w:val="00F05F18"/>
    <w:rsid w:val="00F26029"/>
    <w:rsid w:val="00F64C8F"/>
    <w:rsid w:val="00FA44D8"/>
    <w:rsid w:val="00FB2AB3"/>
    <w:rsid w:val="00FB3C8A"/>
    <w:rsid w:val="02206C33"/>
    <w:rsid w:val="05F30265"/>
    <w:rsid w:val="088350F5"/>
    <w:rsid w:val="088B27C4"/>
    <w:rsid w:val="123127E9"/>
    <w:rsid w:val="142A3DD5"/>
    <w:rsid w:val="17334550"/>
    <w:rsid w:val="1A6E7EE2"/>
    <w:rsid w:val="1A8F0460"/>
    <w:rsid w:val="209652A6"/>
    <w:rsid w:val="2494250C"/>
    <w:rsid w:val="25827457"/>
    <w:rsid w:val="2763687F"/>
    <w:rsid w:val="2C381FDA"/>
    <w:rsid w:val="2E1B1CE5"/>
    <w:rsid w:val="32635E3A"/>
    <w:rsid w:val="34500E62"/>
    <w:rsid w:val="3BAD41C5"/>
    <w:rsid w:val="3C9F72B5"/>
    <w:rsid w:val="3F0F1415"/>
    <w:rsid w:val="4499005A"/>
    <w:rsid w:val="486904C8"/>
    <w:rsid w:val="4BE51BA7"/>
    <w:rsid w:val="4C4713CD"/>
    <w:rsid w:val="55E52DD7"/>
    <w:rsid w:val="5A274BDA"/>
    <w:rsid w:val="5DC3019E"/>
    <w:rsid w:val="6522176D"/>
    <w:rsid w:val="667D1D17"/>
    <w:rsid w:val="75B531EF"/>
    <w:rsid w:val="77683A9B"/>
    <w:rsid w:val="781C2807"/>
    <w:rsid w:val="797A3835"/>
    <w:rsid w:val="7F4C0ABC"/>
    <w:rsid w:val="7FF30AA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Chars="2500"/>
    </w:pPr>
    <w:rPr>
      <w:rFonts w:ascii="仿宋_GB2312" w:hAnsi="华文中宋" w:eastAsia="仿宋_GB2312"/>
      <w:sz w:val="30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脚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眉 Char"/>
    <w:basedOn w:val="7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0010;&#20154;&#25991;&#20214;\&#26700;&#38754;\&#38902;&#20851;&#23398;&#38498;&#21307;&#23398;&#38498;2023&#24180;&#27605;&#19994;&#29983;&#20379;&#38656;&#35265;&#38754;&#20250;&#36992;&#35831;&#209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韶关学院医学院2023年毕业生供需见面会邀请函.dot</Template>
  <Company>市教育局</Company>
  <Pages>1</Pages>
  <Words>409</Words>
  <Characters>464</Characters>
  <Lines>4</Lines>
  <Paragraphs>1</Paragraphs>
  <TotalTime>5</TotalTime>
  <ScaleCrop>false</ScaleCrop>
  <LinksUpToDate>false</LinksUpToDate>
  <CharactersWithSpaces>484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2023-02-20T08:40:00Z</dcterms:created>
  <dc:creator>Administrator</dc:creator>
  <cp:lastModifiedBy>邂逅以后</cp:lastModifiedBy>
  <dcterms:modified xsi:type="dcterms:W3CDTF">2026-01-05T02:00:46Z</dcterms:modified>
  <dc:title>韶关学院医学院2013年毕业生供需见面会</dc:title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083A0883122147129A279ECC5702748C_13</vt:lpwstr>
  </property>
  <property fmtid="{D5CDD505-2E9C-101B-9397-08002B2CF9AE}" pid="4" name="KSOTemplateDocerSaveRecord">
    <vt:lpwstr>eyJoZGlkIjoiY2U4ODA3MzlhM2I1YmE5NWZlYTUzYjAxNTdmZTc4NTEiLCJ1c2VySWQiOiIyNjQ3MDYwMTIifQ==</vt:lpwstr>
  </property>
</Properties>
</file>