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22BF7">
      <w:pPr>
        <w:rPr>
          <w:rFonts w:ascii="仿宋" w:hAnsi="仿宋" w:eastAsia="仿宋" w:cs="宋体"/>
          <w:color w:val="333333"/>
          <w:kern w:val="0"/>
          <w:sz w:val="29"/>
          <w:szCs w:val="29"/>
        </w:rPr>
      </w:pPr>
      <w:r>
        <w:rPr>
          <w:rFonts w:hint="eastAsia" w:ascii="仿宋" w:hAnsi="仿宋" w:eastAsia="仿宋" w:cs="宋体"/>
          <w:color w:val="333333"/>
          <w:kern w:val="0"/>
          <w:sz w:val="29"/>
          <w:szCs w:val="29"/>
        </w:rPr>
        <w:t>附件1：</w:t>
      </w:r>
    </w:p>
    <w:p w14:paraId="1DF8B0E6">
      <w:pPr>
        <w:jc w:val="center"/>
        <w:rPr>
          <w:rFonts w:ascii="微软雅黑" w:hAnsi="微软雅黑" w:eastAsia="微软雅黑" w:cs="微软雅黑"/>
          <w:b/>
          <w:bCs/>
          <w:sz w:val="44"/>
          <w:szCs w:val="44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44"/>
        </w:rPr>
        <w:t>用人单位报名参加云南农业大学校园招聘活动流程图</w:t>
      </w:r>
    </w:p>
    <w:p w14:paraId="51C0EB95"/>
    <w:p w14:paraId="1864E934"/>
    <w:p w14:paraId="7B4F5AD8"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4861560</wp:posOffset>
                </wp:positionH>
                <wp:positionV relativeFrom="paragraph">
                  <wp:posOffset>125095</wp:posOffset>
                </wp:positionV>
                <wp:extent cx="732790" cy="2009775"/>
                <wp:effectExtent l="6350" t="0" r="60325" b="10160"/>
                <wp:wrapNone/>
                <wp:docPr id="21" name="肘形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6004560" y="1039495"/>
                          <a:ext cx="732790" cy="2009775"/>
                        </a:xfrm>
                        <a:prstGeom prst="bentConnector3">
                          <a:avLst>
                            <a:gd name="adj1" fmla="val 49957"/>
                          </a:avLst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382.8pt;margin-top:9.85pt;height:158.25pt;width:57.7pt;rotation:-5898240f;z-index:251665408;mso-width-relative:page;mso-height-relative:page;" filled="f" stroked="t" coordsize="21600,21600" o:gfxdata="UEsDBAoAAAAAAIdO4kAAAAAAAAAAAAAAAAAEAAAAZHJzL1BLAwQUAAAACACHTuJAlsNbdtgAAAAK&#10;AQAADwAAAGRycy9kb3ducmV2LnhtbE2PQU+DQBCF7yb+h82YeLMLbaCILD00mtR40WridWBHwLK7&#10;hF0K/nvHkz1O3pc33yt2i+nFmUbfOasgXkUgyNZOd7ZR8PH+dJeB8AGtxt5ZUvBDHnbl9VWBuXaz&#10;faPzMTSCS6zPUUEbwpBL6euWDPqVG8hy9uVGg4HPsZF6xJnLTS/XUZRKg53lDy0OtG+pPh0no4D2&#10;1fz6+JmcFnz234fDiw7JpJW6vYmjBxCBlvAPw58+q0PJTpWbrPaiV7BNk5RRDu63IBjIspjHVQo2&#10;m3QNsizk5YTyF1BLAwQUAAAACACHTuJAlztBRkECAAA/BAAADgAAAGRycy9lMm9Eb2MueG1srVO7&#10;jtQwFO2R+AfLPZPMMzvRZLaYYWkQjMSj99hOYuSXbO9kpuUDqKkokJaKX0B8DbCfwbUTBliaLUgR&#10;3eRen3PPudery6OS6MCdF0ZXeDzKMeKaGiZ0U+FXL68eXWDkA9GMSKN5hU/c48v1wwerzpZ8Yloj&#10;GXcIQLQvO1vhNgRbZpmnLVfEj4zlGpK1cYoE+HRNxhzpAF3JbJLni6wzjllnKPce/m77JB4Q3X0A&#10;TV0LyreGXiuuQ4/quCQBJPlWWI/Xqdu65jQ8r2vPA5IVBqUhvYEE4n18Z+sVKRtHbCvo0AK5Twt3&#10;NCkiNJCeobYkEHTtxD9QSlBnvKnDiBqV9UKSI6BinN/x5kVLLE9awGpvz6b7/wdLnx12DglW4ckY&#10;I00UTPz27ftvXz7efv3w/d3Nj8+fEGTAps76Eqo3eueGL293Lmo+1k4hZ8Db+SyPD0a1FPY1bFfy&#10;BFSiY4UXeT6bLyB5gkQ+Xc6W895+fgyIQkExnRRLyFMogE1ZFkUqyHqGyGSdD0+4USgGFd7D9DdG&#10;a5iycdPERQ5PfUiDYIMawt6AslpJmOuBSDRbLudFJAbcoRqiX8jxqDZXQsq0GVKjDrqdFFEUJbDu&#10;NawZhMqCZV43GBHZwD2iwSV+b6Rg8XgE8q7Zb6RDQAu71lvTE/9VFrm3xLd9XUr1xigR4KpJoSp8&#10;cT5NykCEfKwZCicL0yLOmQ7HNhVnGEkO3cSoJ5IahMbR9cOK0d6wU5ph+g97lawY7kBc3D+/0+nf&#10;9379E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bDW3bYAAAACgEAAA8AAAAAAAAAAQAgAAAAIgAA&#10;AGRycy9kb3ducmV2LnhtbFBLAQIUABQAAAAIAIdO4kCXO0FGQQIAAD8EAAAOAAAAAAAAAAEAIAAA&#10;ACcBAABkcnMvZTJvRG9jLnhtbFBLBQYAAAAABgAGAFkBAADaBQAAAAA=&#10;" adj="10791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4973FA55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3132455</wp:posOffset>
                </wp:positionH>
                <wp:positionV relativeFrom="paragraph">
                  <wp:posOffset>22225</wp:posOffset>
                </wp:positionV>
                <wp:extent cx="2181860" cy="543560"/>
                <wp:effectExtent l="6350" t="6350" r="21590" b="2159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46630" y="1239520"/>
                          <a:ext cx="2181860" cy="543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2898B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登录学校就业创业网</w:t>
                            </w:r>
                          </w:p>
                          <w:p w14:paraId="578C63D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（</w:t>
                            </w:r>
                            <w:r>
                              <w:rPr>
                                <w:b/>
                                <w:bCs/>
                              </w:rPr>
                              <w:t>http://jyw.ynau.edu.cn/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6.65pt;margin-top:1.75pt;height:42.8pt;width:171.8pt;z-index:251659264;v-text-anchor:middle;mso-width-relative:page;mso-height-relative:page;" fillcolor="#FFFFFF [3201]" filled="t" stroked="t" coordsize="21600,21600" o:gfxdata="UEsDBAoAAAAAAIdO4kAAAAAAAAAAAAAAAAAEAAAAZHJzL1BLAwQUAAAACACHTuJAuu3mWNYAAAAI&#10;AQAADwAAAGRycy9kb3ducmV2LnhtbE2PMU/DMBCFdyT+g3VIbNQOgapJ43RAsLEkMMB2TUwS1T5H&#10;sdsk/HqOCbZ3ek/vfVccFmfFxUxh8KQh2SgQhhrfDtRpeH97uduBCBGpRevJaFhNgEN5fVVg3vqZ&#10;KnOpYye4hEKOGvoYx1zK0PTGYdj40RB7X35yGPmcOtlOOHO5s/Jeqa10OBAv9Diap940p/rsNGC9&#10;fK7r+jHPsrJqeP6uxvq10vr2JlF7ENEs8S8Mv/iMDiUzHf2Z2iCshocsTTmqIX0Ewf4u3WYgjiyy&#10;BGRZyP8PlD9QSwMEFAAAAAgAh07iQBM7vMN+AgAACwUAAA4AAABkcnMvZTJvRG9jLnhtbK1US27b&#10;MBDdF+gdCO4b2Y7tOEbkwIjhokDQBHCLrmmKsgjwV5L+pJcp0F0P0eMUvUYfKSVx0iyyqBbSjObp&#10;zczjjC4uD1qRnfBBWlPS/kmPEmG4raTZlPTzp+W7CSUhMlMxZY0o6Z0I9HL29s3F3k3FwDZWVcIT&#10;kJgw3buSNjG6aVEE3gjNwol1wiBYW69ZhOs3ReXZHuxaFYNeb1zsra+ct1yEgLeLNkg7Rv8aQlvX&#10;kouF5VstTGxZvVAsoqXQSBfoLFdb14LHm7oOIhJVUnQa8x1JYK/TvZhdsOnGM9dI3pXAXlPCs540&#10;kwZJH6gWLDKy9fIfKi25t8HW8YRbXbSNZEXQRb/3TJtVw5zIvUDq4B5ED/+Pln/c3XoiK0wCJYZp&#10;HPif7z9///pB+kmbvQtTQFbu1ndegJkaPdRepydaIIeSDgbD8fgUqt6BaXB6Php02opDJDwB+pP+&#10;ZAwAB2I0PB3BBmXxyOR8iO+F1SQZJfU4uywp212H2ELvISlxsEpWS6lUdvxmfaU82TGc8zJfHfsT&#10;mDJkn+o766VCGKa3xtTA1A4KBLOhhKkN1oJHn3M/+TocJ+nl66UkqcgFC01bTGZIMDbVMmJzlNQl&#10;nRx/rQx0SEq32iYrHtaHTvC1re5wRN62sxscX0pkuGYh3jKPYUUrWOd4g1utLPqznUVJY/23l94n&#10;PGYIUUr2GH70/nXLvKBEfTCYrvP+cAjamJ3h6AyHSfxxZH0cMVt9ZaE7JgjVZTPho7o3a2/1F2z9&#10;PGVFiBmO3K3KnXMV26XEf4OL+TzDsCGOxWuzcjyRJwmNnW+jrWWehyRUq06nH3YkT1S3z2kJj/2M&#10;evyHzf4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uu3mWNYAAAAIAQAADwAAAAAAAAABACAAAAAi&#10;AAAAZHJzL2Rvd25yZXYueG1sUEsBAhQAFAAAAAgAh07iQBM7vMN+AgAACwUAAA4AAAAAAAAAAQAg&#10;AAAAJQEAAGRycy9lMm9Eb2MueG1sUEsFBgAAAAAGAAYAWQEAABUG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412898B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登录学校就业创业网</w:t>
                      </w:r>
                    </w:p>
                    <w:p w14:paraId="578C63D2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（</w:t>
                      </w:r>
                      <w:r>
                        <w:rPr>
                          <w:b/>
                          <w:bCs/>
                        </w:rPr>
                        <w:t>http://jyw.ynau.edu.cn/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14:paraId="210679E0">
      <w:pPr>
        <w:tabs>
          <w:tab w:val="left" w:pos="6006"/>
        </w:tabs>
        <w:jc w:val="left"/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5447665</wp:posOffset>
                </wp:positionH>
                <wp:positionV relativeFrom="paragraph">
                  <wp:posOffset>452755</wp:posOffset>
                </wp:positionV>
                <wp:extent cx="685800" cy="26670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600190" y="1744345"/>
                          <a:ext cx="6858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FA778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未注册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8.95pt;margin-top:35.65pt;height:21pt;width:54pt;z-index:251669504;mso-width-relative:page;mso-height-relative:page;" filled="f" stroked="f" coordsize="21600,21600" o:gfxdata="UEsDBAoAAAAAAIdO4kAAAAAAAAAAAAAAAAAEAAAAZHJzL1BLAwQUAAAACACHTuJAnDiwUNsAAAAK&#10;AQAADwAAAGRycy9kb3ducmV2LnhtbE2PTU/DMAyG70j8h8hI3FjaVd260nRClSYkBIeNXbiljddW&#10;NE5psg/49ZjTONp+9Pp5i/XFDuKEk+8dKYhnEQikxpmeWgX7981DBsIHTUYPjlDBN3pYl7c3hc6N&#10;O9MWT7vQCg4hn2sFXQhjLqVvOrTaz9yIxLeDm6wOPE6tNJM+c7gd5DyKFtLqnvhDp0esOmw+d0er&#10;4KXavOltPbfZz1A9vx6exq/9R6rU/V0cPYIIeAlXGP70WR1KdqrdkYwXg4IsXa4YVbCMExAMrBYp&#10;L2om4yQBWRbyf4XyF1BLAwQUAAAACACHTuJAOd+AZUYCAABzBAAADgAAAGRycy9lMm9Eb2MueG1s&#10;rVTLbhMxFN0j8Q+W92QmaZK2USZVaBWEVNFKBbF2PJ7OSH5hO5kJHwB/wIoNe76r38GxJ2mjwqIL&#10;Ns6178m5Pudez/yiU5JshfON0QUdDnJKhOambPR9QT99XL05o8QHpksmjRYF3QlPLxavX81bOxMj&#10;UxtZCkdAov2stQWtQ7CzLPO8For5gbFCI1kZp1jA1t1npWMt2JXMRnk+zVrjSusMF97j9KpP0j2j&#10;ewmhqaqGiyvDN0ro0LM6IVmAJF831tNFum1VCR5uqsqLQGRBoTSkFUUQr+OaLeZsdu+YrRu+vwJ7&#10;yRWeaVKs0Sj6SHXFAiMb1/xFpRrujDdVGHCjsl5IcgQqhvkzb+5qZkXSAqu9fTTd/z9a/mF760hT&#10;FnR0TolmCh1/+PH94efvh1/fCM5gUGv9DLg7C2To3poOY3M49ziMurvKqfgLRQT56TTPh+cweQfs&#10;6Xh8Mp70VosuEB4BZ5OzHHkOwGg6PUWMStkTkXU+vBNGkRgU1KGTyWC2vfahhx4gsa42q0bK1E2p&#10;SYsCJ5M8/eExA3KpUSPK6a8do9Ctu73GtSl3kOhMPyXe8lWD4tfMh1vmMBa4Lx5OuMFSSYMiZh9R&#10;Uhv39V/nEY9uIUtJizErqP+yYU5QIt9r9PF8OB6DNqTNeHI6wsYdZ9bHGb1RlwaTPMQTtTyFER/k&#10;IaycUZ/xvpaxKlJMc9QuaDiEl6EffrxPLpbLBMIkWhau9Z3lkbq3c7kJpmqS09Gm3pu9e5jF1Kv9&#10;u4nDfrxPqKdvxeI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nDiwUNsAAAAKAQAADwAAAAAAAAAB&#10;ACAAAAAiAAAAZHJzL2Rvd25yZXYueG1sUEsBAhQAFAAAAAgAh07iQDnfgGVGAgAAcw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2FA778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未注册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2371090</wp:posOffset>
                </wp:positionH>
                <wp:positionV relativeFrom="paragraph">
                  <wp:posOffset>452755</wp:posOffset>
                </wp:positionV>
                <wp:extent cx="695325" cy="285750"/>
                <wp:effectExtent l="0" t="0" r="9525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66490" y="1696720"/>
                          <a:ext cx="695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C3880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已注册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6.7pt;margin-top:35.65pt;height:22.5pt;width:54.75pt;z-index:251670528;mso-width-relative:page;mso-height-relative:page;" filled="f" stroked="f" coordsize="21600,21600" o:gfxdata="UEsDBAoAAAAAAIdO4kAAAAAAAAAAAAAAAAAEAAAAZHJzL1BLAwQUAAAACACHTuJACEEdoNsAAAAK&#10;AQAADwAAAGRycy9kb3ducmV2LnhtbE2Py07DMBBF90j8gzVI7KjzKG0IcSoUqUJCdNHSDbtJ7CYR&#10;8TjE7gO+nmEFy9E9uvdMsbrYQZzM5HtHCuJZBMJQ43RPrYL92/ouA+EDksbBkVHwZTysyuurAnPt&#10;zrQ1p11oBZeQz1FBF8KYS+mbzlj0Mzca4uzgJouBz6mVesIzl9tBJlG0kBZ74oUOR1N1pvnYHa2C&#10;l2q9wW2d2Ox7qJ5fD0/j5/79Xqnbmzh6BBHMJfzB8KvP6lCyU+2OpL0YFKTLdM6ogmWcgmBgniUP&#10;IGom40UKsizk/xfKH1BLAwQUAAAACACHTuJAL45DBEUCAABzBAAADgAAAGRycy9lMm9Eb2MueG1s&#10;rVRLbtswEN0X6B0I7hv5q8RG5MBNkKJA0ARIi65piooE8FeSjpQeoL1BVt1033P5HH2k5CRNu8ii&#10;G3o4M3oz783QxyedkuRWON8YXdDxwYgSobkpG31T0E8fz98cUeID0yWTRouC3glPT1avXx23dikm&#10;pjayFI4ARPtlawtah2CXWeZ5LRTzB8YKjWBlnGIBV3eTlY61QFcym4xGedYaV1pnuPAe3rM+SAdE&#10;9xJAU1UNF2eGb5XQoUd1QrIASr5urKer1G1VCR4uq8qLQGRBwTSkE0Vgb+KZrY7Z8sYxWzd8aIG9&#10;pIVnnBRrNIo+QJ2xwMjWNX9BqYY7400VDrhRWU8kKQIW49Ezba5rZkXiAqm9fRDd/z9Y/uH2ypGm&#10;LOh0TIlmChPf3X/f/fi1+/mNwAeBWuuXyLu2yAzdW9NhbfZ+D2fk3VVOxV8wIohP8zyfLSDyHXLz&#10;RX44GaQWXSAcCfliPp3MKeFImBzND+cpnj0CWefDO2EUiUZBHSaZBGa3Fz6gKaTuU2Jdbc4bKdM0&#10;pSYtCkwB+UcEX0iNDyOdvu1ohW7TDRw3prwDRWf6LfGWnzcofsF8uGIOawE+eDjhEkclDYqYwaKk&#10;Nu7rv/wxH9NClJIWa1ZQ/2XLnKBEvteY42I8m8W9TJfZPOpE3NPI5mlEb9WpwSZjVOgumTE/yL1Z&#10;OaM+432tY1WEmOaoXdCwN09Dv/x4n1ys1ykJm2hZuNDXlkfoXrT1NpiqSUpHmXptBvWwi2kAw7uJ&#10;y/70nrIe/ytW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IQR2g2wAAAAoBAAAPAAAAAAAAAAEA&#10;IAAAACIAAABkcnMvZG93bnJldi54bWxQSwECFAAUAAAACACHTuJAL45DBEUCAABzBAAADgAAAAAA&#10;AAABACAAAAAq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C3880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已注册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734695</wp:posOffset>
                </wp:positionV>
                <wp:extent cx="2024380" cy="384810"/>
                <wp:effectExtent l="50800" t="6350" r="1270" b="8890"/>
                <wp:wrapNone/>
                <wp:docPr id="26" name="肘形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3355975" y="2045335"/>
                          <a:ext cx="2024380" cy="384810"/>
                        </a:xfrm>
                        <a:prstGeom prst="bentConnector2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flip:y;margin-left:174.3pt;margin-top:57.85pt;height:30.3pt;width:159.4pt;rotation:11796480f;z-index:251666432;mso-width-relative:page;mso-height-relative:page;" filled="f" stroked="t" coordsize="21600,21600" o:gfxdata="UEsDBAoAAAAAAIdO4kAAAAAAAAAAAAAAAAAEAAAAZHJzL1BLAwQUAAAACACHTuJAI6YiBtkAAAAL&#10;AQAADwAAAGRycy9kb3ducmV2LnhtbE2PQU7DMBBF90jcwRokdtQJbZ0qjdMFUhWJFW05gBu7SYo9&#10;DrHTBE7PsILlzH/686bYzc6ymxlC51FCukiAGay97rCR8H7aP22AhahQK+vRSPgyAXbl/V2hcu0n&#10;PJjbMTaMSjDkSkIbY59zHurWOBUWvjdI2cUPTkUah4brQU1U7ix/ThLBneqQLrSqNy+tqT+Oo5MQ&#10;/evBve3H0/dsq+lzPVWX+lpJ+fiQJltg0czxD4ZffVKHkpzOfkQdmJWwXG0EoRSk6wwYEUJkK2Bn&#10;2mRiCbws+P8fyh9QSwMEFAAAAAgAh07iQBhKUDorAgAAEwQAAA4AAABkcnMvZTJvRG9jLnhtbK1T&#10;vY4TMRDukXgHyz3ZzSa5C1E2VyQcDYJI/PSO17tryX8a+7JJywNQU1EgcRWvgHga4B6DsR0OOJor&#10;2GI1Y898M9834+XFQSuyF+ClNTUdj0pKhOG2kaar6etXl4/mlPjATMOUNaKmR+Hpxerhg+XgFqKy&#10;vVWNAIIgxi8GV9M+BLcoCs97oZkfWScMXrYWNAvoQlc0wAZE16qoyvKsGCw0DiwX3uPpJl/SEyLc&#10;B9C2reRiY/mVFiZkVBCKBaTke+k8XaVu21bw8KJtvQhE1RSZhvTHImjv4r9YLdmiA+Z6yU8tsPu0&#10;cIeTZtJg0VuoDQuMXIH8B0pLDtbbNoy41UUmkhRBFuPyjjYve+ZE4oJSe3cruv9/sPz5fgtENjWt&#10;zigxTOPEb96+//bl483XD9/fffrx+ZrgDco0OL/A6LXZwsnzbguR86EFTcCituNyXsaPklZJ9wYP&#10;kihIkxxqOpnMZo/PZ5QcsVo5naGf9ReHQDgGVGU1ncwxm2PEZD6dj9OAilwilnLgw1NhNYlGTXc4&#10;/rU1BsdsoUq12P6ZD9ggJv0KjonGXkql0rSVIQN2Vp3HPjnDFW5xddDUDmXwpqOEqQ7fBg+QIL1V&#10;sonpEchDt1srIHsWNyqzzeX+Cou1N8z3OS5dZa5aBnw+SuqanrRKTQUm1RPTkHB0OAEGYAca29Si&#10;oUQJ7CZauZAySC+OIw8gWjvbHNNc0jnuShLgtNdxGf/0U/bvt7z6C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COmIgbZAAAACwEAAA8AAAAAAAAAAQAgAAAAIgAAAGRycy9kb3ducmV2LnhtbFBLAQIU&#10;ABQAAAAIAIdO4kAYSlA6KwIAABMEAAAOAAAAAAAAAAEAIAAAACgBAABkcnMvZTJvRG9jLnhtbFBL&#10;BQYAAAAABgAGAFkBAADFBQAAAAA=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5142230</wp:posOffset>
                </wp:positionH>
                <wp:positionV relativeFrom="paragraph">
                  <wp:posOffset>1100455</wp:posOffset>
                </wp:positionV>
                <wp:extent cx="2181860" cy="543560"/>
                <wp:effectExtent l="6350" t="6350" r="21590" b="2159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543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59343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点击“单位注册”，用户名为手机号设置一个密码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04.9pt;margin-top:86.65pt;height:42.8pt;width:171.8pt;z-index:251661312;v-text-anchor:middle;mso-width-relative:page;mso-height-relative:page;" fillcolor="#FFFFFF [3201]" filled="t" stroked="t" coordsize="21600,21600" o:gfxdata="UEsDBAoAAAAAAIdO4kAAAAAAAAAAAAAAAAAEAAAAZHJzL1BLAwQUAAAACACHTuJAeEoRNtkAAAAM&#10;AQAADwAAAGRycy9kb3ducmV2LnhtbE2PMU/DMBSEdyT+g/WQ2KidhtI0xOmAYGNJygCbG78mEfZz&#10;FLtNwq/HnWA83enuu2I/W8MuOPrekYRkJYAhNU731Er4OLw9ZMB8UKSVcYQSFvSwL29vCpVrN1GF&#10;lzq0LJaQz5WELoQh59w3HVrlV25Ait7JjVaFKMeW61FNsdwavhbiiVvVU1zo1IAvHTbf9dlKUPX8&#10;tSzL5zTxyoj+9aca6vdKyvu7RDwDCziHvzBc8SM6lJHp6M6kPTMSMrGL6CEa2zQFdk0km/QR2FHC&#10;epPtgJcF/3+i/AVQSwMEFAAAAAgAh07iQHnGPTl0AgAA/wQAAA4AAABkcnMvZTJvRG9jLnhtbK1U&#10;zW4TMRC+I/EOlu90k5CmIeqmihoFIVW0UkCcHa83a8l/2E425WWQuPEQPA7iNfjs3bZp6aEH9uCd&#10;8Yy/mfk84/OLg1ZkL3yQ1pR0eDKgRBhuK2m2Jf38afVmSkmIzFRMWSNKeisCvZi/fnXeupkY2caq&#10;SngCEBNmrStpE6ObFUXgjdAsnFgnDIy19ZpFqH5bVJ61QNeqGA0Gk6K1vnLechECdpedkfaI/iWA&#10;tq4lF0vLd1qY2KF6oVhESaGRLtB5zrauBY/XdR1EJKqkqDTmFUEgb9JazM/ZbOuZayTvU2AvSeFJ&#10;TZpJg6D3UEsWGdl5+Q+UltzbYOt4wq0uukIyI6hiOHjCzbphTuRaQHVw96SH/wfLP+5vPJFVSSeU&#10;GKZx4X++//z96weZJG5aF2ZwWbsb32sBYir0UHud/iiBHDKft/d8ikMkHJuj4XQ4nYBqDtvp+O0p&#10;ZMAUD6edD/G9sJokoaQe95VpZPurEDvXO5cULFglq5VUKit+u7lUnuwZ7naVvx79kZsypEWfj84G&#10;KRGGjq3RKRC1Q9XBbClhaotR4NHn2I9Oh+Mgg/w9FyQluWSh6ZLJCMmNzbSMmBYldUmnx6eVAQ+J&#10;3Y7PJMXD5tCTvLHVLa7F265fg+MriQhXLMQb5tGgKAUjHK+x1MqiPttLlDTWf3tuP/mjb2ClpEXD&#10;o/avO+YFJeqDQUe9G47HgI1ZGZ+ejaD4Y8vm2GJ2+tKC9yEeC8ezmPyjuhNrb/UXTPoiRYWJGY7Y&#10;Hcu9chm7QcRbwcVikd0wFY7FK7N2PIEnCo1d7KKtZe6HRFTHTs8f5iJ3VD/DafCO9ez18G7N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4ShE22QAAAAwBAAAPAAAAAAAAAAEAIAAAACIAAABkcnMv&#10;ZG93bnJldi54bWxQSwECFAAUAAAACACHTuJAecY9OXQCAAD/BAAADgAAAAAAAAABACAAAAAoAQAA&#10;ZHJzL2Uyb0RvYy54bWxQSwUGAAAAAAYABgBZAQAADgY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1059343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点击“单位注册”，用户名为手机号设置一个密码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1122680</wp:posOffset>
                </wp:positionH>
                <wp:positionV relativeFrom="paragraph">
                  <wp:posOffset>1119505</wp:posOffset>
                </wp:positionV>
                <wp:extent cx="2181860" cy="543560"/>
                <wp:effectExtent l="6350" t="6350" r="21590" b="215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543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DD089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点击“单位登录”，选择左侧导航栏招聘类型“宣讲会”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8.4pt;margin-top:88.15pt;height:42.8pt;width:171.8pt;z-index:251660288;v-text-anchor:middle;mso-width-relative:page;mso-height-relative:page;" fillcolor="#FFFFFF [3201]" filled="t" stroked="t" coordsize="21600,21600" o:gfxdata="UEsDBAoAAAAAAIdO4kAAAAAAAAAAAAAAAAAEAAAAZHJzL1BLAwQUAAAACACHTuJALf6zDtcAAAAL&#10;AQAADwAAAGRycy9kb3ducmV2LnhtbE2PQU+EMBCF7yb+h2ZMvLktqOyKlD0YvXkBPehtllYg0imh&#10;3QX89Y5e9PZe3subb4r94gZxslPoPWlINgqEpcabnloNry9PVzsQISIZHDxZDasNsC/PzwrMjZ+p&#10;sqc6toJHKOSooYtxzKUMTWcdho0fLXH24SeHke3USjPhzONukKlSmXTYE1/ocLQPnW0+66PTgPXy&#10;vq7r2zzLalD941c11s+V1pcXiboHEe0S/8rwg8/oUDLTwR/JBDGw32aMHn/FNQhu3KbqBsRBQ5ol&#10;dyDLQv7/ofwGUEsDBBQAAAAIAIdO4kCiFNTcdAIAAP8EAAAOAAAAZHJzL2Uyb0RvYy54bWytVM1u&#10;EzEQviPxDpbvdJOQtCHqpooaBSFVtFJAnB2vN2vJf9hONuVlkLjxEDwO4jX47N22aemhB/bgnfGM&#10;v5n5POPzi4NWZC98kNaUdHgyoEQYbitptiX9/Gn1ZkpJiMxUTFkjSnorAr2Yv3513rqZGNnGqkp4&#10;AhATZq0raROjmxVF4I3QLJxYJwyMtfWaRah+W1SetUDXqhgNBqdFa33lvOUiBOwuOyPtEf1LAG1d&#10;Sy6Wlu+0MLFD9UKxiJJCI12g85xtXQser+s6iEhUSVFpzCuCQN6ktZifs9nWM9dI3qfAXpLCk5o0&#10;kwZB76GWLDKy8/IfKC25t8HW8YRbXXSFZEZQxXDwhJt1w5zItYDq4O5JD/8Pln/c33giq5JOKDFM&#10;48L/fP/5+9cPMknctC7M4LJ2N77XAsRU6KH2Ov1RAjlkPm/v+RSHSDg2R8PpcHoKqjlsk/HbCWTA&#10;FA+nnQ/xvbCaJKGkHveVaWT7qxA71zuXFCxYJauVVCorfru5VJ7sGe52lb8e/ZGbMqRFn4/OBikR&#10;ho6t0SkQtUPVwWwpYWqLUeDR59iPTofjIIP8PRckJblkoemSyQjJjc20jJgWJXVJp8enlQEPid2O&#10;zyTFw+bQk7yx1S2uxduuX4PjK4kIVyzEG+bRoCgFIxyvsdTKoj7bS5Q01n97bj/5o29gpaRFw6P2&#10;rzvmBSXqg0FHvRuOx4CNWRlPzkZQ/LFlc2wxO31pwfsQj4XjWUz+Ud2Jtbf6CyZ9kaLCxAxH7I7l&#10;XrmM3SDireBischumArH4pVZO57AE4XGLnbR1jL3QyKqY6fnD3ORO6qf4TR4x3r2eni35n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Lf6zDtcAAAALAQAADwAAAAAAAAABACAAAAAiAAAAZHJzL2Rv&#10;d25yZXYueG1sUEsBAhQAFAAAAAgAh07iQKIU1Nx0AgAA/wQAAA4AAAAAAAAAAQAgAAAAJgEAAGRy&#10;cy9lMm9Eb2MueG1sUEsFBgAAAAAGAAYAWQEAAAwG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20DD089D">
                      <w:pPr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</w:rPr>
                        <w:t>点击“单位登录”，选择左侧导航栏招聘类型“宣讲会”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ab/>
      </w:r>
    </w:p>
    <w:p w14:paraId="792843E6">
      <w:pPr>
        <w:tabs>
          <w:tab w:val="left" w:pos="6006"/>
        </w:tabs>
        <w:jc w:val="left"/>
      </w:pPr>
    </w:p>
    <w:p w14:paraId="31211C7A">
      <w:pPr>
        <w:tabs>
          <w:tab w:val="left" w:pos="6006"/>
        </w:tabs>
        <w:jc w:val="left"/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3823335</wp:posOffset>
                </wp:positionH>
                <wp:positionV relativeFrom="paragraph">
                  <wp:posOffset>8322945</wp:posOffset>
                </wp:positionV>
                <wp:extent cx="0" cy="513715"/>
                <wp:effectExtent l="50800" t="0" r="63500" b="63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66335" y="9831705"/>
                          <a:ext cx="0" cy="51371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01.05pt;margin-top:655.35pt;height:40.45pt;width:0pt;z-index:251687936;mso-width-relative:page;mso-height-relative:page;" filled="f" stroked="t" coordsize="21600,21600" o:gfxdata="UEsDBAoAAAAAAIdO4kAAAAAAAAAAAAAAAAAEAAAAZHJzL1BLAwQUAAAACACHTuJA3KCQWtYAAAAN&#10;AQAADwAAAGRycy9kb3ducmV2LnhtbE2PwU7DMBBE70j8g7VI3KidIgUIcSqExIUbbYXozbUXJyRe&#10;R7HblL9nKw5w3Jmn2Zl6dQqDOOKUukgaioUCgWSj68hr2G5ebu5BpGzImSESavjGBKvm8qI2lYsz&#10;veFxnb3gEEqV0dDmPFZSJttiMGkRRyT2PuMUTOZz8tJNZubwMMilUqUMpiP+0JoRn1u0/foQNOxm&#10;T1/W2Xd6ml93vv/oE222Wl9fFeoRRMZT/oPhXJ+rQ8Od9vFALolBQ6mWBaNs3BbqDgQjv9L+LD0U&#10;Jcimlv9XND9QSwMEFAAAAAgAh07iQJs+uLYdAgAA/gMAAA4AAABkcnMvZTJvRG9jLnhtbK1TzY7T&#10;MBC+I/EOlu80SUt/Nmq6h5blgmAl4AFcx0ks+U9jb9O+BC+AxAk4sZz2ztPA8hiMndKF5bIHcnDG&#10;Hs83830zXp7vtSI7AV5aU9FilFMiDLe1NG1F3765eLKgxAdmaqasERU9CE/PV48fLXtXirHtrKoF&#10;EAQxvuxdRbsQXJllnndCMz+yThh0NhY0C7iFNquB9YiuVTbO81nWW6gdWC68x9PN4KRHRHgIoG0a&#10;ycXG8istTBhQQSgWkJLvpPN0laptGsHDq6bxIhBVUWQa0opJ0N7GNVstWdkCc53kxxLYQ0q4x0kz&#10;aTDpCWrDAiNXIP+B0pKD9bYJI251NhBJiiCLIr+nzeuOOZG4oNTenUT3/w+Wv9xdApE1TsKcEsM0&#10;dvz2/c2Pd59uv15//3jz89uHaH/5TNCPYvXOlxizNpdw3Hl3CZH5vgEd/8iJ7Cv69Gw2m0ymlBwq&#10;eraYFPN8Oogt9oFwvIAd4OibFpN5kVzZHYYDH54Lq0k0KuoDMNl2YW2NwY5aKJLWbPfCB6wCA38H&#10;xAKMvZBKpcYqQ3pkNp7nMRvDaW1wStDUDhl701LCVIvPgAdIkN4qWcfwCOSh3a4VkB2Lw5O+SAHT&#10;/XUt5t4w3w33kmtgqmXAl6KkrujiFM3KwKR6ZmoSDg7FZgC2p7FMLWpKlMBqojUkUgbzRc0HlaO1&#10;tfUhiZ/OcSxSRccRjnP35z5F3z3b1S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coJBa1gAAAA0B&#10;AAAPAAAAAAAAAAEAIAAAACIAAABkcnMvZG93bnJldi54bWxQSwECFAAUAAAACACHTuJAmz64th0C&#10;AAD+AwAADgAAAAAAAAABACAAAAAlAQAAZHJzL2Uyb0RvYy54bWxQSwUGAAAAAAYABgBZAQAAtAUA&#10;AAAA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2732405</wp:posOffset>
                </wp:positionH>
                <wp:positionV relativeFrom="paragraph">
                  <wp:posOffset>8836660</wp:posOffset>
                </wp:positionV>
                <wp:extent cx="2181860" cy="543560"/>
                <wp:effectExtent l="6350" t="6350" r="21590" b="2159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543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0FBFD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入校宣讲当日，请携带填写好的介绍函</w:t>
                            </w:r>
                          </w:p>
                          <w:p w14:paraId="657644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5.15pt;margin-top:695.8pt;height:42.8pt;width:171.8pt;z-index:251686912;v-text-anchor:middle;mso-width-relative:page;mso-height-relative:page;" fillcolor="#FFFFFF [3201]" filled="t" stroked="t" coordsize="21600,21600" o:gfxdata="UEsDBAoAAAAAAIdO4kAAAAAAAAAAAAAAAAAEAAAAZHJzL1BLAwQUAAAACACHTuJAnJtuUdkAAAAN&#10;AQAADwAAAGRycy9kb3ducmV2LnhtbE2PsU7DMBCGdyTewTokNmqnqRoa4nRAsLEkMMB2jU0SEZ+j&#10;2G0Snp5jgvHu//Tfd8VxcYO42Cn0njQkGwXCUuNNT62Gt9fnu3sQISIZHDxZDasNcCyvrwrMjZ+p&#10;spc6toJLKOSooYtxzKUMTWcdho0fLXH26SeHkceplWbCmcvdILdK7aXDnvhCh6N97GzzVZ+dBqyX&#10;j3Vd3+dZVoPqn76rsX6ptL69SdQDiGiX+AfDrz6rQ8lOJ38mE8SgYZeqlFEO0kOyB8FIlqUHECde&#10;7bJsC7Is5P8vyh9QSwMEFAAAAAgAh07iQDs5azB0AgAAAQUAAA4AAABkcnMvZTJvRG9jLnhtbK1U&#10;S27bMBDdF+gdCO4b2a6duEbkwIjhokDQBHCLrmmKsgjwV5K2nF6mQHc9RI9T9Bp9pJTESbPIolpI&#10;M5zRG77HGZ5fHLQie+GDtKakw5MBJcJwW0mzLennT6s3U0pCZKZiyhpR0lsR6MX89avz1s3EyDZW&#10;VcITgJgwa11JmxjdrCgCb4Rm4cQ6YRCsrdcswvXbovKsBbpWxWgwOC1a6yvnLRchYHXZBWmP6F8C&#10;aOtacrG0fKeFiR2qF4pFUAqNdIHO827rWvB4XddBRKJKCqYxv1EE9ia9i/k5m209c43k/RbYS7bw&#10;hJNm0qDoPdSSRUZ2Xv4DpSX3Ntg6nnCri45IVgQshoMn2qwb5kTmAqmDuxc9/D9Y/nF/44ms0AkT&#10;SgzTOPE/33/+/vWDYAHqtC7MkLR2N773AsxE9VB7nb4gQQ5Z0dt7RcUhEo7F0XA6nJ5CbI7YZPx2&#10;AhswxcPfzof4XlhNklFSjxPLQrL9VYhd6l1KKhasktVKKpUdv91cKk/2DKe7yk+P/ihNGdKC3+hs&#10;kDbC0LM1egWmduAdzJYSprYYBh59rv3o73BcZJCf54qkTS5ZaLrNZISUxmZaRsyLkrqk0+O/lYEO&#10;Sd1Oz2TFw+bQi7yx1S0OxtuuY4PjK4kKVyzEG+bRoqCCIY7XeNXKgp/tLUoa6789t57y0TmIUtKi&#10;5cH96455QYn6YNBT74bjMWBjdsaTsxEcfxzZHEfMTl9a6D7EdeF4NlN+VHdm7a3+gllfpKoIMcNR&#10;u1O5dy5jN4q4LbhYLHIa5sKxeGXWjifwJKGxi120tcz9kITq1On1w2TkjuqnOI3esZ+zHm6u+V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cm25R2QAAAA0BAAAPAAAAAAAAAAEAIAAAACIAAABkcnMv&#10;ZG93bnJldi54bWxQSwECFAAUAAAACACHTuJAOzlrMHQCAAABBQAADgAAAAAAAAABACAAAAAoAQAA&#10;ZHJzL2Uyb0RvYy54bWxQSwUGAAAAAAYABgBZAQAADgY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200FBFD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入校宣讲当日，请携带填写好的介绍函</w:t>
                      </w:r>
                    </w:p>
                    <w:p w14:paraId="6576445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2732405</wp:posOffset>
                </wp:positionH>
                <wp:positionV relativeFrom="paragraph">
                  <wp:posOffset>7779385</wp:posOffset>
                </wp:positionV>
                <wp:extent cx="2181860" cy="543560"/>
                <wp:effectExtent l="6350" t="6350" r="21590" b="2159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543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53182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提交申请后将在1</w:t>
                            </w:r>
                            <w:r>
                              <w:rPr>
                                <w:b/>
                                <w:bCs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2个工作日内完成审核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5.15pt;margin-top:612.55pt;height:42.8pt;width:171.8pt;z-index:251676672;v-text-anchor:middle;mso-width-relative:page;mso-height-relative:page;" fillcolor="#FFFFFF [3201]" filled="t" stroked="t" coordsize="21600,21600" o:gfxdata="UEsDBAoAAAAAAIdO4kAAAAAAAAAAAAAAAAAEAAAAZHJzL1BLAwQUAAAACACHTuJALP+RUtgAAAAN&#10;AQAADwAAAGRycy9kb3ducmV2LnhtbE2PsVKEMBCGe2d8h8w6Y+clgIoi4QpHOxvQQrs9EoGRbBiS&#10;O8Cnd6203P2/+ffbcr+6UZzsHAZPGpKdAmGp9WagTsPb6/PVHYgQkQyOnqyGzQbYV+dnJRbGL1Tb&#10;UxM7wSUUCtTQxzgVUoa2tw7Dzk+WOPv0s8PI49xJM+PC5W6UqVK30uFAfKHHyT72tv1qjk4DNuvH&#10;tm3vyyLrUQ1P3/XUvNRaX14k6gFEtGv8g+FXn9WhYqeDP5IJYtRwnamMUQ7S9CYBwUieZ/cgDrzK&#10;EpWDrEr5/4vqB1BLAwQUAAAACACHTuJAQ37X5HQCAAABBQAADgAAAGRycy9lMm9Eb2MueG1srVRL&#10;btswEN0X6B0I7mvZrp24RuTAiOGiQNAESIuuaYqyCPBXkracXqZAdz1Ej1P0Gn2klMRJs8iiWkgz&#10;nNEbvscZnp0ftCJ74YO0pqSjwZASYbitpNmW9POn9ZsZJSEyUzFljSjprQj0fPH61Vnr5mJsG6sq&#10;4QlATJi3rqRNjG5eFIE3QrMwsE4YBGvrNYtw/baoPGuBrlUxHg5Pitb6ynnLRQhYXXVB2iP6lwDa&#10;upZcrCzfaWFih+qFYhGUQiNdoIu827oWPF7VdRCRqJKCacxvFIG9Se9iccbmW89cI3m/BfaSLTzh&#10;pJk0KHoPtWKRkZ2X/0Bpyb0Nto4DbnXREcmKgMVo+ESbm4Y5kblA6uDuRQ//D5Z/3F97Iit0wgkl&#10;hmmc+J/vP3//+kGwAHVaF+ZIunHXvvcCzET1UHudviBBDlnR23tFxSESjsXxaDaanUBsjth08nYK&#10;GzDFw9/Oh/heWE2SUVKPE8tCsv1liF3qXUoqFqyS1VoqlR2/3VwoT/YMp7vOT4/+KE0Z0oLf+HSY&#10;NsLQszV6BaZ24B3MlhKmthgGHn2u/ejvcFxkmJ/niqRNrlhous1khJTG5lpGzIuSuqSz47+VgQ5J&#10;3U7PZMXD5tCLvLHVLQ7G265jg+NriQqXLMRr5tGioIIhjld41cqCn+0tShrrvz23nvLROYhS0qLl&#10;wf3rjnlBifpg0FPvRpMJYGN2JtPTMRx/HNkcR8xOX1joPsJ14Xg2U35Ud2btrf6CWV+mqggxw1G7&#10;U7l3LmI3irgtuFgucxrmwrF4aW4cT+BJQmOXu2hrmfshCdWp0+uHycgd1U9xGr1jP2c93FyLv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Cz/kVLYAAAADQEAAA8AAAAAAAAAAQAgAAAAIgAAAGRycy9k&#10;b3ducmV2LnhtbFBLAQIUABQAAAAIAIdO4kBDftfkdAIAAAEFAAAOAAAAAAAAAAEAIAAAACcBAABk&#10;cnMvZTJvRG9jLnhtbFBLBQYAAAAABgAGAFkBAAAN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3453182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提交申请后将在1</w:t>
                      </w:r>
                      <w:r>
                        <w:rPr>
                          <w:b/>
                          <w:bCs/>
                        </w:rPr>
                        <w:t>-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>2个工作日内完成审核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3818890</wp:posOffset>
                </wp:positionH>
                <wp:positionV relativeFrom="paragraph">
                  <wp:posOffset>7283450</wp:posOffset>
                </wp:positionV>
                <wp:extent cx="4445" cy="495935"/>
                <wp:effectExtent l="46990" t="0" r="62865" b="18415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61890" y="8792210"/>
                          <a:ext cx="4445" cy="49593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00.7pt;margin-top:573.5pt;height:39.05pt;width:0.35pt;z-index:251685888;mso-width-relative:page;mso-height-relative:page;" filled="f" stroked="t" coordsize="21600,21600" o:gfxdata="UEsDBAoAAAAAAIdO4kAAAAAAAAAAAAAAAAAEAAAAZHJzL1BLAwQUAAAACACHTuJA6jhlxtkAAAAN&#10;AQAADwAAAGRycy9kb3ducmV2LnhtbE2PwU7DMBBE70j8g7VI3KjtqAQU4lQIiQs32qqiN9d2nTTx&#10;Oordpvw9ywmOO/M0O1OvrmFgFzelLqICuRDAHJpoO/QKtpv3h2dgKWu0eojoFHy7BKvm9qbWlY0z&#10;frrLOntGIZgqraDNeaw4T6Z1QadFHB2Sd4xT0JnOyXM76ZnCw8ALIUoedIf0odWje2ud6dfnoGA/&#10;ezwZa3b4On/sff/VJ9xslbq/k+IFWHbX/AfDb32qDg11OsQz2sQGBaWQS0LJkMsnWkVIKQoJ7EBS&#10;UTxK4E3N/69ofgBQSwMEFAAAAAgAh07iQPZrAbseAgAA/wMAAA4AAABkcnMvZTJvRG9jLnhtbK1T&#10;TY7TMBTeI3EHy3uatrQzTdR0Fi3DBkEl4ACvjpNY8p9sT9NeggsgsQJWDKvZcxoYjsGzEzowbGZB&#10;Fs6z/d7n7/v8vLw4KEn23HlhdEknozElXDNTCd2U9O2byycLSnwAXYE0mpf0yD29WD1+tOxswaem&#10;NbLijiCI9kVnS9qGYIss86zlCvzIWK5xszZOQcCpa7LKQYfoSmbT8fgs64yrrDOMe4+rm36TDoju&#10;IYCmrgXjG8OuFNehR3VcQkBJvhXW01ViW9echVd17XkgsqSoNKQRD8F4F8dstYSicWBbwQYK8BAK&#10;9zQpEBoPPUFtIAC5cuIfKCWYM97UYcSMynohyRFUMRnf8+Z1C5YnLWi1tyfT/f+DZS/3W0dEVdKc&#10;Eg0KL/z2/c2Pd59uv15//3jz89uHGH/5TPJoVWd9gRVrvXXDzNuti7oPtVPxj4rIoaSz/GyyyNHk&#10;Y0kX5/l0Ohms5odAWEyYzeaUMNye5fP86TyiZ3cw1vnwnBtFYlBSHxyIpg1rozVeqXGTZDbsX/jQ&#10;F/4uiBy0uRRS4joUUpMOm3x6PkYuDLBda2wTDJVFyV43lIBs8B2w4BKkN1JUsTxWe9fs1tKRPcTu&#10;Sd/A86+0ePYGfNvnpa2YBoUSAZ+KFApNOFVDEUDIZ7oi4WjRbnDOdDTSVLyiRHJkE6Nel9ToS7S9&#10;NzpGO1Mdk/9pHfsiOTf0cGy8P+ep+u7drn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jhlxtkA&#10;AAANAQAADwAAAAAAAAABACAAAAAiAAAAZHJzL2Rvd25yZXYueG1sUEsBAhQAFAAAAAgAh07iQPZr&#10;AbseAgAA/wMAAA4AAAAAAAAAAQAgAAAAKAEAAGRycy9lMm9Eb2MueG1sUEsFBgAAAAAGAAYAWQEA&#10;ALgFAAAAAA==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3804285</wp:posOffset>
                </wp:positionH>
                <wp:positionV relativeFrom="paragraph">
                  <wp:posOffset>6027420</wp:posOffset>
                </wp:positionV>
                <wp:extent cx="14605" cy="561340"/>
                <wp:effectExtent l="38735" t="0" r="60960" b="1016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42840" y="7536180"/>
                          <a:ext cx="14605" cy="56134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9.55pt;margin-top:474.6pt;height:44.2pt;width:1.15pt;z-index:251684864;mso-width-relative:page;mso-height-relative:page;" filled="f" stroked="t" coordsize="21600,21600" o:gfxdata="UEsDBAoAAAAAAIdO4kAAAAAAAAAAAAAAAAAEAAAAZHJzL1BLAwQUAAAACACHTuJAw9PzGdkAAAAM&#10;AQAADwAAAGRycy9kb3ducmV2LnhtbE2PwU7DMBBE70j8g7VI3KidUgIJcSqExIUbbYXozY0XJyRe&#10;R7HblL9nOcFxNU8zb6v12Q/ihFPsAmnIFgoEUhNsR07Dbvty8wAiJkPWDIFQwzdGWNeXF5UpbZjp&#10;DU+b5ASXUCyNhjalsZQyNi16ExdhROLsM0zeJD4nJ+1kZi73g1wqlUtvOuKF1oz43GLTb45ew352&#10;9NXY5p2e5te96z/6SNud1tdXmXoEkfCc/mD41Wd1qNnpEI5koxg03BVFxqiGYlUsQTCRq2wF4sCo&#10;ur3PQdaV/P9E/QNQSwMEFAAAAAgAh07iQKdC4+0fAgAAAAQAAA4AAABkcnMvZTJvRG9jLnhtbK1T&#10;zY7TMBC+I/EOlu80Tf+2RE330LJcEKwEPMDUcRJL/pPtbdqX4AWQOAEnltPeeRpYHoOxE7qwXPZA&#10;Ds7YM/PNfJ/Hq/ODkmTPnRdGlzQfjSnhmplK6Kakb99cPFlS4gPoCqTRvKRH7un5+vGjVWcLPjGt&#10;kRV3BEG0Lzpb0jYEW2SZZy1X4EfGco3O2jgFAbeuySoHHaIrmU3G40XWGVdZZxj3Hk+3vZMOiO4h&#10;gKauBeNbw64U16FHdVxCQEq+FdbTdeq2rjkLr+ra80BkSZFpSCsWQXsX12y9gqJxYFvBhhbgIS3c&#10;46RAaCx6gtpCAHLlxD9QSjBnvKnDiBmV9USSIsgiH9/T5nULlicuKLW3J9H9/4NlL/eXjoiqpFNK&#10;NCi88Nv3Nz/efbr9ev39483Pbx+i/eUzmUapOusLzNjoSzfsvL10kfehdir+kRE5lHT2dDZZzlDk&#10;Y0nP5tNFvhyk5odAGAbks8V4TglD/3yRTzEUAbM7HOt8eM6NItEoqQ8ORNOGjdEa79S4PKkN+xc+&#10;9Im/E2IT2lwIKfEcCqlJh9UmZ2NshgHOa41zgqayyNnrhhKQDT4EFlyC9EaKKqbHbO+a3UY6soc4&#10;Pukb+vwrLNbegm/7uOSKYVAoEfCtSKFKujxlQxFAyGe6IuFoUW9wznQ0tql4RYnk2E20el5Soy5R&#10;917paO1MdUwXkM5xMJJywxDHyftzn7LvHu76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PT8xnZ&#10;AAAADAEAAA8AAAAAAAAAAQAgAAAAIgAAAGRycy9kb3ducmV2LnhtbFBLAQIUABQAAAAIAIdO4kCn&#10;QuPtHwIAAAAEAAAOAAAAAAAAAAEAIAAAACgBAABkcnMvZTJvRG9jLnhtbFBLBQYAAAAABgAGAFkB&#10;AAC5BQAAAAA=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2722880</wp:posOffset>
                </wp:positionH>
                <wp:positionV relativeFrom="paragraph">
                  <wp:posOffset>6588760</wp:posOffset>
                </wp:positionV>
                <wp:extent cx="2191385" cy="694690"/>
                <wp:effectExtent l="6350" t="6350" r="12065" b="2286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1385" cy="6946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722EF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完善宣讲信息</w:t>
                            </w:r>
                          </w:p>
                          <w:p w14:paraId="00DB693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下载介绍函模板，填写之后上传</w:t>
                            </w:r>
                          </w:p>
                          <w:p w14:paraId="3453666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点击“申请”</w:t>
                            </w:r>
                          </w:p>
                          <w:p w14:paraId="539F76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4.4pt;margin-top:518.8pt;height:54.7pt;width:172.55pt;z-index:251663360;v-text-anchor:middle;mso-width-relative:page;mso-height-relative:page;" fillcolor="#FFFFFF [3201]" filled="t" stroked="t" coordsize="21600,21600" o:gfxdata="UEsDBAoAAAAAAIdO4kAAAAAAAAAAAAAAAAAEAAAAZHJzL1BLAwQUAAAACACHTuJAQeIyINoAAAAN&#10;AQAADwAAAGRycy9kb3ducmV2LnhtbE2PMU/DMBCFdyT+g3VIbNROWzUljdMBwcaSwADbNb4mEbEd&#10;xW6T8Os5Jhjfvaf3vsuPs+3FlcbQeachWSkQ5GpvOtdoeH97ediDCBGdwd470rBQgGNxe5NjZvzk&#10;SrpWsRFc4kKGGtoYh0zKULdkMaz8QI69sx8tRpZjI82IE5fbXq6V2kmLneOFFgd6aqn+qi5WA1bz&#10;57IsH9Mky151z9/lUL2WWt/fJeoAItIc/8Lwi8/oUDDTyV+cCaLXsF3vGT2yoTbpDgRH0nTzCOLE&#10;p2SbKpBFLv9/UfwAUEsDBBQAAAAIAIdO4kAEVfaMeAIAAAEFAAAOAAAAZHJzL2Uyb0RvYy54bWyt&#10;VEtu2zAQ3RfoHQjuG9mu87EROTBiuCgQNAHcomuaoiwC/JWkLaeXKdBdD5HjFL1GHyklcdIssqgW&#10;0gxnODPvzYzOL/ZakZ3wQVpT0uHRgBJhuK2k2ZT0y+fluzNKQmSmYsoaUdJbEejF7O2b89ZNxcg2&#10;VlXCEwQxYdq6kjYxumlRBN4IzcKRdcLAWFuvWYTqN0XlWYvoWhWjweCkaK2vnLdchIDTRWekfUT/&#10;moC2riUXC8u3WpjYRfVCsQhIoZEu0Fmutq4Fj9d1HUQkqqRAGvMbSSCv07uYnbPpxjPXSN6XwF5T&#10;wjNMmkmDpA+hFiwysvXyn1Bacm+DreMRt7rogGRGgGI4eMbNqmFOZCygOrgH0sP/C8s/7W48kRUm&#10;YUiJYRod//Pj1++7nwQHYKd1YQqnlbvxvRYgJqj72uv0BQiyz4zePjAq9pFwHI6Gk+H7s2NKOGwn&#10;k/HJJFNePN52PsQPwmqShJJ6dCwTyXZXISIjXO9dUrJglayWUqms+M36UnmyY+juMj+pZFx54qYM&#10;aYFvdDpA1znDzNaYFYjaAXcwG0qY2mAZePQ595Pb4TDJID8vJUlFLlhoumJyhOTGplpG7IuSuqRn&#10;h7eVQaWJ3Y7PJMX9et+TvLbVLRrjbTexwfGlRIYrFuIN8xhRQMESx2u8amWBz/YSJY313186T/6Y&#10;HFgpaTHywP5ty7ygRH00mKnJcDxOO5KV8fHpCIo/tKwPLWarLy14x9iguiwm/6juxdpb/RW7Pk9Z&#10;YWKGI3fHcq9cxm4V8bfgYj7PbtgLx+KVWTmegicKjZ1vo61lnodEVMdOzx82I/e83+K0eod69nr8&#10;c83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EHiMiDaAAAADQEAAA8AAAAAAAAAAQAgAAAAIgAA&#10;AGRycy9kb3ducmV2LnhtbFBLAQIUABQAAAAIAIdO4kAEVfaMeAIAAAEFAAAOAAAAAAAAAAEAIAAA&#10;ACkBAABkcnMvZTJvRG9jLnhtbFBLBQYAAAAABgAGAFkBAAAT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2F722EF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完善宣讲信息</w:t>
                      </w:r>
                    </w:p>
                    <w:p w14:paraId="00DB693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下载介绍函模板，填写之后上传</w:t>
                      </w:r>
                    </w:p>
                    <w:p w14:paraId="3453666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点击“申请”</w:t>
                      </w:r>
                    </w:p>
                    <w:p w14:paraId="539F762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2931160</wp:posOffset>
                </wp:positionV>
                <wp:extent cx="1743075" cy="633730"/>
                <wp:effectExtent l="18415" t="6985" r="29210" b="6985"/>
                <wp:wrapNone/>
                <wp:docPr id="12" name="菱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61990" y="1172845"/>
                          <a:ext cx="1743075" cy="63373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DD9BE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入驻学校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105.7pt;margin-top:230.8pt;height:49.9pt;width:137.25pt;z-index:251664384;v-text-anchor:middle;mso-width-relative:page;mso-height-relative:page;" fillcolor="#FFFFFF [3201]" filled="t" stroked="t" coordsize="21600,21600" o:gfxdata="UEsDBAoAAAAAAIdO4kAAAAAAAAAAAAAAAAAEAAAAZHJzL1BLAwQUAAAACACHTuJA6xBrJtkAAAAL&#10;AQAADwAAAGRycy9kb3ducmV2LnhtbE2Py2rDMBBF94X+g5hCN6WRZRyRuJZDGyi0ZJWkH6BYE9vU&#10;GhlLef19p6t2OdzDvWeq1dUP4oxT7AMZULMMBFITXE+tga/9+/MCREyWnB0CoYEbRljV93eVLV24&#10;0BbPu9QKLqFYWgNdSmMpZWw69DbOwojE2TFM3iY+p1a6yV643A8yzzItve2JFzo74rrD5nt38gZc&#10;vtSbz9vHxh1lfNq/NW2+Ll6NeXxQ2QuIhNf0B8OvPqtDzU6HcCIXxWAgV6pg1EChlQbBRLGYL0Ec&#10;DMw1R7Ku5P8f6h9QSwMEFAAAAAgAh07iQEkYi5WHAgAAEAUAAA4AAABkcnMvZTJvRG9jLnhtbK1U&#10;S27bMBDdF+gdCO4b+RsnRuTAiOGiQNAYSIuuaYqyCPBXkv6kl+gdeoMeoMcp0GP0kVISJ80ii2pB&#10;zXCGb2YeZ3hxedCK7IQP0pqS9k96lAjDbSXNpqSfPy3fnVESIjMVU9aIkt6JQC9nb99c7N1UDGxj&#10;VSU8AYgJ070raROjmxZF4I3QLJxYJwyMtfWaRah+U1Se7YGuVTHo9U6LvfWV85aLELC7aI20Q/Sv&#10;AbR1LblYWL7VwsQW1QvFIkoKjXSBznK2dS14vKnrICJRJUWlMa8IAnmd1mJ2waYbz1wjeZcCe00K&#10;z2rSTBoEfYBasMjI1st/oLTk3gZbxxNuddEWkhlBFf3eM25uG+ZErgVUB/dAevh/sPzjbuWJrNAJ&#10;A0oM07jxP99//v71g2AD7OxdmMLp1q18pwWIqdRD7XX6owhyKOl4cto/Pwevd8DqTwZno3HLrjhE&#10;wuHQn4yGvcmYEg6P0+FwMsz0F49Izof4XlhNklDSSjJtTZV5ZbvrEJEAvO+9UuxglayWUqms+M36&#10;SnmyY7jsZf5SBjjyxE0Zsk/lTnpIljO0cI3WgagdaAhmQwlTG8wGjz7HfnI6HAfp5e+lICnJBQtN&#10;m0xGaNnQMmJ8lNQlPTs+rQwyTWS39CYpHtaHjvO1re5wT962DRwcX0pEuGYhrphHx6IUzHS8wVIr&#10;i/psJ1HSWP/tpf3kj0aClZI9JgC1f90yLyhRHwxa7Lw/GgE2ZmU0ngyg+GPL+thitvrKgvc+Xg/H&#10;s5j8o7oXa2/1F4z+PEWFiRmO2C3LnXIV28nE48HFfJ7dMCaOxWtz63gCT/ds7HwbbS1zPySiWnY6&#10;/jAo+c67oU6TeKxnr8eHbPY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6xBrJtkAAAALAQAADwAA&#10;AAAAAAABACAAAAAiAAAAZHJzL2Rvd25yZXYueG1sUEsBAhQAFAAAAAgAh07iQEkYi5WHAgAAEAUA&#10;AA4AAAAAAAAAAQAgAAAAKAEAAGRycy9lMm9Eb2MueG1sUEsFBgAAAAAGAAYAWQEAACEG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44DD9BE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入驻学校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2493645</wp:posOffset>
                </wp:positionV>
                <wp:extent cx="635" cy="437515"/>
                <wp:effectExtent l="50165" t="0" r="63500" b="635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56610" y="4002405"/>
                          <a:ext cx="635" cy="43751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74.3pt;margin-top:196.35pt;height:34.45pt;width:0.05pt;z-index:251683840;mso-width-relative:page;mso-height-relative:page;" filled="f" stroked="t" coordsize="21600,21600" o:gfxdata="UEsDBAoAAAAAAIdO4kAAAAAAAAAAAAAAAAAEAAAAZHJzL1BLAwQUAAAACACHTuJAnFEiKtgAAAAL&#10;AQAADwAAAGRycy9kb3ducmV2LnhtbE2PQU/DMAyF70j8h8hI3FjaMZXRNZ0QEhdubBNityzx0tLG&#10;qZpsHf8ec2K3Z7+n58/V+uJ7ccYxtoEU5LMMBJIJtiWnYLd9e1iCiEmT1X0gVPCDEdb17U2lSxsm&#10;+sDzJjnBJRRLraBJaSiljKZBr+MsDEjsHcPodeJxdNKOeuJy38t5lhXS65b4QqMHfG3QdJuTV7Cf&#10;HH0baz7pZXrfu+6ri7TdKXV/l2crEAkv6T8Mf/iMDjUzHcKJbBS9gsfFsuAoi+f5EwhO8IbFQcGi&#10;yAuQdSWvf6h/AVBLAwQUAAAACACHTuJA/3NvKx8CAAAABAAADgAAAGRycy9lMm9Eb2MueG1srVPN&#10;btQwEL4j8Q6W7zTZ3e62ijbbQ5dyQVAJeIBZx0ks+U9jd7P7ErwAEifgBJx652mgPAZjZ2mhXHog&#10;h2Sc8XzzfZ/Hy7Od0WwrMShnaz45KjmTVrhG2a7mb15fPDnlLESwDWhnZc33MvCz1eNHy8FXcup6&#10;pxuJjEBsqAZf8z5GXxVFEL00EI6cl5aSrUMDkZbYFQ3CQOhGF9OyXBSDw8ajEzIE+rsek/yAiA8B&#10;dG2rhFw7cWWkjSMqSg2RJIVe+cBXmW3bShFftm2Qkemak9KY39SE4k16F6slVB2C75U4UICHULin&#10;yYCy1PQWag0R2BWqf6CMEuiCa+ORcKYYhWRHSMWkvOfNqx68zFrI6uBvTQ//D1a82F4iU03NpzPO&#10;LBg68Zt31z/efrz5+uX7h+uf396n+PMnRnkya/Choppze4mHVfCXmJTvWjTpS5rYruaz2XyxmJDN&#10;+5ofl+X0uJyPZstdZII2LGZzzkTKzk7mk5ws7lA8hvhMOsNSUPMQEVTXx3NnLZ2pw0l2G7bPQyQe&#10;VPi7IFGw7kJpnY9WWzbQlE9PSqIigOa1pTmh0HjSHGzHGeiOLoKImCGD06pJ5QkoYLc518i2kMYn&#10;P0kEtftrW+q9htCP+3Jq1GpUpLuilan56W01VBGUfmobFvee7AZEN/BE08iGMy2JTYrGRtpSv+T6&#10;6HOKNq7ZZ/vzfxqMzOgwxGny/lzn6ruLu/o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nFEiKtgA&#10;AAALAQAADwAAAAAAAAABACAAAAAiAAAAZHJzL2Rvd25yZXYueG1sUEsBAhQAFAAAAAgAh07iQP9z&#10;bysfAgAAAAQAAA4AAAAAAAAAAQAgAAAAJwEAAGRycy9lMm9Eb2MueG1sUEsFBgAAAAAGAAYAWQEA&#10;ALgFAAAAAA==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1122680</wp:posOffset>
                </wp:positionH>
                <wp:positionV relativeFrom="paragraph">
                  <wp:posOffset>1950085</wp:posOffset>
                </wp:positionV>
                <wp:extent cx="2181860" cy="543560"/>
                <wp:effectExtent l="6350" t="6350" r="21590" b="2159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543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1431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点击“新增”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8.4pt;margin-top:153.55pt;height:42.8pt;width:171.8pt;z-index:251681792;v-text-anchor:middle;mso-width-relative:page;mso-height-relative:page;" fillcolor="#FFFFFF [3201]" filled="t" stroked="t" coordsize="21600,21600" o:gfxdata="UEsDBAoAAAAAAIdO4kAAAAAAAAAAAAAAAAAEAAAAZHJzL1BLAwQUAAAACACHTuJA0411jtcAAAAL&#10;AQAADwAAAGRycy9kb3ducmV2LnhtbE2PMVOEMBCFe2f8D5l15jovAfVQJFzheJ0NaKHdHonASDYM&#10;yR3gr3ettHz73rz3bbFf3CDOdgq9Jw3JVoGw1HjTU6vh7fVwfQ8iRCSDgyerYbUB9uXlRYG58TNV&#10;9lzHVnAJhRw1dDGOuZSh6azDsPWjJfY+/eQwspxaaSacudwNMlVqJx32xAsdjvaps81XfXIasF4+&#10;1nV9n2dZDap//q7G+qXSenOVqEcQ0S7xLwy/+IwOJTMd/YlMEAPrbMfoUcONyhIQnLhL1S2II18e&#10;0gxkWcj/P5Q/UEsDBBQAAAAIAIdO4kBZKHjUdQIAAAEFAAAOAAAAZHJzL2Uyb0RvYy54bWytVEtu&#10;2zAQ3RfoHQjuG9mukzhG5MCI4aJA0ARwi65pirII8FeStpxepkB3PUSOU/QafaSUxEmzyKJaSDOc&#10;0Ru+xxmeX+y1Ijvhg7SmpMOjASXCcFtJsynpl8/LdxNKQmSmYsoaUdJbEejF7O2b89ZNxcg2VlXC&#10;E4CYMG1dSZsY3bQoAm+EZuHIOmEQrK3XLML1m6LyrAW6VsVoMDgpWusr5y0XIWB10QVpj+hfA2jr&#10;WnKxsHyrhYkdqheKRVAKjXSBzvJu61rweF3XQUSiSgqmMb9RBPY6vYvZOZtuPHON5P0W2Gu28IyT&#10;ZtKg6APUgkVGtl7+A6Ul9zbYOh5xq4uOSFYELIaDZ9qsGuZE5gKpg3sQPfw/WP5pd+OJrNAJZ5QY&#10;pnHif378+n33k2AB6rQuTJG0cje+9wLMRHVfe52+IEH2WdHbB0XFPhKOxdFwMpycQGyO2PH4/TFs&#10;wBSPfzsf4gdhNUlGST1OLAvJdlchdqn3KalYsEpWS6lUdvxmfak82TGc7jI/PfqTNGVIC36j00Ha&#10;CEPP1ugVmNqBdzAbSpjaYBh49Ln2k7/DYZFBfl4qkja5YKHpNpMRUhqbahkxL0rqkk4O/1YGOiR1&#10;Oz2TFffrfS/y2la3OBhvu44Nji8lKlyxEG+YR4uCCoY4XuNVKwt+trcoaaz//tJ6ykfnIEpJi5YH&#10;929b5gUl6qNBT50Nx2PAxuyMj09HcPxhZH0YMVt9aaH7ENeF49lM+VHdm7W3+itmfZ6qIsQMR+1O&#10;5d65jN0o4rbgYj7PaZgLx+KVWTmewJOExs630dYy90MSqlOn1w+TkTuqn+I0eod+znq8uWZ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NONdY7XAAAACwEAAA8AAAAAAAAAAQAgAAAAIgAAAGRycy9k&#10;b3ducmV2LnhtbFBLAQIUABQAAAAIAIdO4kBZKHjUdQIAAAEFAAAOAAAAAAAAAAEAIAAAACYBAABk&#10;cnMvZTJvRG9jLnhtbFBLBQYAAAAABgAGAFkBAAAN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41A1431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点击“新增”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1464945</wp:posOffset>
                </wp:positionV>
                <wp:extent cx="0" cy="485140"/>
                <wp:effectExtent l="50800" t="0" r="63500" b="10160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56610" y="2973705"/>
                          <a:ext cx="0" cy="48514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74.3pt;margin-top:115.35pt;height:38.2pt;width:0pt;z-index:251682816;mso-width-relative:page;mso-height-relative:page;" filled="f" stroked="t" coordsize="21600,21600" o:gfxdata="UEsDBAoAAAAAAIdO4kAAAAAAAAAAAAAAAAAEAAAAZHJzL1BLAwQUAAAACACHTuJAgq6DndcAAAAL&#10;AQAADwAAAGRycy9kb3ducmV2LnhtbE2PTU/DMAyG70j8h8hI3FjSDW1TaTohJC7c2CbEblli0tLG&#10;qZpsHf8eIw5w88ej14+rzSX04oxjaiNpKGYKBJKNriWvYb97vluDSNmQM30k1PCFCTb19VVlShcn&#10;esXzNnvBIZRKo6HJeSilTLbBYNIsDki8+4hjMJnb0Us3monDQy/nSi1lMC3xhcYM+NSg7banoOEw&#10;efq0zr7R4/Ry8N17l2i31/r2plAPIDJe8h8MP/qsDjU7HeOJXBK9hsX9esmohvlCrUAw8Ts5cqFW&#10;Bci6kv9/qL8BUEsDBBQAAAAIAIdO4kCiwZCsHAIAAP4DAAAOAAAAZHJzL2Uyb0RvYy54bWytU0uS&#10;0zAQ3VPFHVTaEzvJ5IMrziwShg0FqYI5gCLLtqr0q5YmTi7BBahiBawYVrPnNDBzDFpyyMCwmQVe&#10;2C23+vV7T63F+V4rshPgpTUlHQ5ySoThtpKmKenlu4tnc0p8YKZiyhpR0oPw9Hz59Mmic4UY2daq&#10;SgBBEOOLzpW0DcEVWeZ5KzTzA+uEwWRtQbOAS2iyCliH6FplozyfZp2FyoHlwnv8u+6T9IgIjwG0&#10;dS25WFt+pYUJPSoIxQJK8q10ni4T27oWPLypay8CUSVFpSG9sQnG2/jOlgtWNMBcK/mRAnsMhQea&#10;NJMGm56g1iwwcgXyHygtOVhv6zDgVme9kOQIqhjmD7x52zInkha02ruT6f7/wfLXuw0QWZV0hJYY&#10;pvHEbz/c/Hz/+fbb9Y9PN3ffP8b46xeCeTSrc77AmpXZwHHl3Qai8n0NOn5RE9mXdDyeTKdDxDwg&#10;9PPZeJZPerPFPhCOGzDFMXc2nwzPEnR2j+HAh5fCahKDkvoATDZtWFlj8EQtDJPXbPfKB2SBhb8L&#10;IgFjL6RS6WCVIR3O+GiWx24Mp7XGKcFQO1TsTUMJUw1eAx4gQXqrZBXLI5CHZrtSQHYsDk96ogRs&#10;99e22HvNfNvvS6leqZYBb4qSuqTzUzUrApPqhalIODg0mwHYjkaaWlSUKIFsYtQ3Ugb7Rc97l2O0&#10;tdUhmZ/+41gkRscRjnP35zpV31/b5S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CroOd1wAAAAsB&#10;AAAPAAAAAAAAAAEAIAAAACIAAABkcnMvZG93bnJldi54bWxQSwECFAAUAAAACACHTuJAosGQrBwC&#10;AAD+AwAADgAAAAAAAAABACAAAAAmAQAAZHJzL2Uyb0RvYy54bWxQSwUGAAAAAAYABgBZAQAAtAUA&#10;AAAA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2666365</wp:posOffset>
                </wp:positionH>
                <wp:positionV relativeFrom="paragraph">
                  <wp:posOffset>3637915</wp:posOffset>
                </wp:positionV>
                <wp:extent cx="400050" cy="34290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85540" y="3175000"/>
                          <a:ext cx="4000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B826C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9.95pt;margin-top:286.45pt;height:27pt;width:31.5pt;z-index:251672576;mso-width-relative:page;mso-height-relative:page;" filled="f" stroked="f" coordsize="21600,21600" o:gfxdata="UEsDBAoAAAAAAIdO4kAAAAAAAAAAAAAAAAAEAAAAZHJzL1BLAwQUAAAACACHTuJA7tqks9wAAAAL&#10;AQAADwAAAGRycy9kb3ducmV2LnhtbE2Py07DMBBF90j8gzVI7KiTqA1JGqdCkSokBIuWbtg5sZtE&#10;tcchdh/w9UxXZXdHc3TnTLm6WMNOevKDQwHxLAKmsXVqwE7A7nP9lAHzQaKSxqEW8KM9rKr7u1IW&#10;yp1xo0/b0DEqQV9IAX0IY8G5b3ttpZ+5USPt9m6yMtA4dVxN8kzl1vAkilJu5YB0oZejrnvdHrZH&#10;K+CtXn/ITZPY7NfUr+/7l/F797UQ4vEhjpbAgr6EGwxXfVKHipwad0TlmREwj/OcUAGL54QCEfPs&#10;GhoBaZLmwKuS//+h+gNQSwMEFAAAAAgAh07iQLa8o0hDAgAAcwQAAA4AAABkcnMvZTJvRG9jLnht&#10;bK1UzW7UMBC+I/EOlu80+9ufVbPV0qoIqaKVCuLsdZwmku0xtrdJeQB4g564cOe59jn4nGTbUjj0&#10;wMU7npl8M9834z0+aY1mt8qHmmzOx3sjzpSVVNT2JuefPp6/OeQsRGELocmqnN+pwE+Wr18dN26h&#10;JlSRLpRnALFh0bicVzG6RZYFWSkjwh45ZREsyRsRcfU3WeFFA3Sjs8lotJ815AvnSaoQ4D3rg3xA&#10;9C8BpLKspTojuTHKxh7VKy0iKIWqdoEvu27LUsl4WZZBRaZzDqaxO1EE9jqd2fJYLG68cFUthxbE&#10;S1p4xsmI2qLoA9SZiIJtfP0XlKmlp0Bl3JNksp5IpwhYjEfPtLmuhFMdF0gd3IPo4f/Byg+3V57V&#10;Rc6nU86sMJj49v779sev7c9vDD4I1LiwQN61Q2Zs31KLtdn5A5yJd1t6k37BiCE+3T+cz2cQ+Q72&#10;+GA+Gg1SqzYyiYQZPHPEZUqYTY76ePYI5HyI7xQZloyce0yyE1jcXoSIppC6S0l1LZ3XWnfT1JY1&#10;Od+fAv6PCL7QFh8mOn3byYrtuh04rqm4A0VP/ZYEJ89rFL8QIV4Jj7VAv3g48RJHqQlFaLA4q8h/&#10;/Zc/5WNaiHLWYM1yHr5shFec6fcWczwaz5JMsbvM5gcTXPzTyPppxG7MKWGTx3iiTnZmyo96Z5ae&#10;zGe8r1WqipCwErVzHnfmaeyXH+9TqtWqS8ImOhEv7LWTCboXbbWJVNad0kmmXptBPexiN4Dh3aRl&#10;f3rvsh7/K5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O7apLPcAAAACwEAAA8AAAAAAAAAAQAg&#10;AAAAIgAAAGRycy9kb3ducmV2LnhtbFBLAQIUABQAAAAIAIdO4kC2vKNIQwIAAHM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4B826C6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1361440</wp:posOffset>
                </wp:positionH>
                <wp:positionV relativeFrom="paragraph">
                  <wp:posOffset>3647440</wp:posOffset>
                </wp:positionV>
                <wp:extent cx="353060" cy="342900"/>
                <wp:effectExtent l="0" t="0" r="889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28265" y="3175000"/>
                          <a:ext cx="35306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2EC1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2pt;margin-top:287.2pt;height:27pt;width:27.8pt;z-index:251671552;mso-width-relative:page;mso-height-relative:page;" filled="f" stroked="f" coordsize="21600,21600" o:gfxdata="UEsDBAoAAAAAAIdO4kAAAAAAAAAAAAAAAAAEAAAAZHJzL1BLAwQUAAAACACHTuJAsjV3OdwAAAAL&#10;AQAADwAAAGRycy9kb3ducmV2LnhtbE2Py07DMBBF90j8gzVI7KidKG2jkEmFIlVICBYt3bBzYjeJ&#10;sMchdh/06+uuYDejObpzbrk6W8OOevKDI4RkJoBpap0aqEPYfa6fcmA+SFLSONIIv9rDqrq/K2Wh&#10;3Ik2+rgNHYsh5AuJ0IcwFpz7ttdW+pkbNcXb3k1WhrhOHVeTPMVwa3gqxIJbOVD80MtR171uv7cH&#10;i/BWrz/kpkltfjH16/v+ZfzZfc0RHx8S8Qws6HP4g+GmH9Whik6NO5DyzCCkSZZFFGG+vA2RSJci&#10;tmsQFmmeAa9K/r9DdQVQSwMEFAAAAAgAh07iQL25irBIAgAAcwQAAA4AAABkcnMvZTJvRG9jLnht&#10;bK1US27bMBDdF+gdCO5ryfIniWE5cGO4KBA0Adyia5qiLAEkhyXpSOkB2ht01U33PZfP0SElO0ba&#10;RRbdUEPO8M28N0PNr1slyYOwrgad0+EgpURoDkWtdzn99HH95pIS55kumAQtcvooHL1evH41b8xM&#10;ZFCBLIQlCKLdrDE5rbw3syRxvBKKuQEYodFZglXM49buksKyBtGVTLI0nSYN2MJY4MI5PF11Ttoj&#10;2pcAQlnWXKyA75XQvkO1QjKPlFxVG0cXsdqyFNzflaUTnsicIlMfV0yC9jasyWLOZjvLTFXzvgT2&#10;khKecVKs1pj0BLVinpG9rf+CUjW34KD0Aw4q6YhERZDFMH2mzaZiRkQuKLUzJ9Hd/4PlHx7uLamL&#10;nI4ySjRT2PHDj++Hn78Pv74RPEOBGuNmGLcxGOnbt9Di2BzPHR4G3m1pVfgiI4L+bJpdZtMJJY8I&#10;PLyYpGkvtWg94RgwmozSKTaBh4BxdtX5kycgY51/J0CRYOTUYiejwOzh1nksCkOPISGvhnUtZeym&#10;1KTJ6XQ0SeOFkwdvSI0XA52u7GD5dtv2HLdQPCJFC92UOMPXNSa/Zc7fM4tjgfXiw/F3uJQSMAn0&#10;FiUV2K//Og/x2C30UtLgmOXUfdkzKyiR7zX28Wo4Hoe5jJvx5CLDjT33bM89eq9uACd5iE/U8GiG&#10;eC+PZmlBfcb3tQxZ0cU0x9w59UfzxnfDj++Ti+UyBuEkGuZv9cbwAN3Judx7KOuodJCp06ZXD2cx&#10;NqB/N2HYz/cx6ulfsfg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sjV3OdwAAAALAQAADwAAAAAA&#10;AAABACAAAAAiAAAAZHJzL2Rvd25yZXYueG1sUEsBAhQAFAAAAAgAh07iQL25irBIAgAAcwQAAA4A&#10;AAAAAAAAAQAgAAAAKw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412EC1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3799840</wp:posOffset>
                </wp:positionH>
                <wp:positionV relativeFrom="paragraph">
                  <wp:posOffset>4973320</wp:posOffset>
                </wp:positionV>
                <wp:extent cx="9525" cy="533400"/>
                <wp:effectExtent l="42545" t="0" r="62230" b="0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3340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9.2pt;margin-top:391.6pt;height:42pt;width:0.75pt;z-index:251680768;mso-width-relative:page;mso-height-relative:page;" filled="f" stroked="t" coordsize="21600,21600" o:gfxdata="UEsDBAoAAAAAAIdO4kAAAAAAAAAAAAAAAAAEAAAAZHJzL1BLAwQUAAAACACHTuJAEVpQcNoAAAAL&#10;AQAADwAAAGRycy9kb3ducmV2LnhtbE2PwU7DMBBE70j8g7VI3KjTQNskzaZCSFy40VaI3tx464TE&#10;6yh2m/L3mBMcV/M087bcXG0vLjT61jHCfJaAIK6dbtkg7HevDxkIHxRr1TsmhG/ysKlub0pVaDfx&#10;O122wYhYwr5QCE0IQyGlrxuyys/cQByzkxutCvEcjdSjmmK57WWaJEtpVctxoVEDvTRUd9uzRThM&#10;hr9qXX/w8/R2MN1n53m3R7y/mydrEIGu4Q+GX/2oDlV0Orozay96hEWePUUUYZU9piAiscjzHMQR&#10;IVuuUpBVKf//UP0AUEsDBBQAAAAIAIdO4kB5PUG1EQIAAPUDAAAOAAAAZHJzL2Uyb0RvYy54bWyt&#10;U82O0zAQviPxDpbvNG2XwhI13UPLckFQCfYBpo6TWPKfxt6mfQleAIkTcAJOe+dp2OUxGDulC8tl&#10;D+SQjD2Zb+b7/Hl+tjOabSUG5WzFJ6MxZ9IKVyvbVvzi7fmjU85CBFuDdlZWfC8DP1s8fDDvfSmn&#10;rnO6lsgIxIay9xXvYvRlUQTRSQNh5Ly0lGwcGoi0xLaoEXpCN7qYjsdPit5h7dEJGQLtroYkPyDi&#10;fQBd0yghV05cGmnjgIpSQyRKoVM+8EWetmmkiK+bJsjIdMWJacxvakLxJr2LxRzKFsF3ShxGgPuM&#10;cIeTAWWp6RFqBRHYJap/oIwS6IJr4kg4UwxEsiLEYjK+o82bDrzMXEjq4I+ih/8HK15t18hUTU6g&#10;c7dg6MRv3l9dv/t08+3rj49XP79/SPGXz4zyJFbvQ0k1S7vGwyr4NSbmuwZN+hIntssC748Cy11k&#10;gjafzaYzzgQlZicnj8dZ/uK21GOIL6QzLAUVDxFBtV1cOmvpIB1OssSwfRkiNafC3wWpr3XnSut8&#10;ntqynghNn1IHJoBM2pA5KDSeiAbbcga6JfeLiBkyOK3qVJ6AArabpUa2heSZ/CTm1O6v31LvFYRu&#10;+C+nBjcZFemCaGUqfnqshjKC0s9tzeLek8aA6HqexjSy5kxLmiZFQyNtqV+SehA3RRtX77PmeZ/c&#10;kCc6ODfZ7c91rr69rYt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EVpQcNoAAAALAQAADwAAAAAA&#10;AAABACAAAAAiAAAAZHJzL2Rvd25yZXYueG1sUEsBAhQAFAAAAAgAh07iQHk9QbURAgAA9QMAAA4A&#10;AAAAAAAAAQAgAAAAKQEAAGRycy9lMm9Eb2MueG1sUEsFBgAAAAAGAAYAWQEAAKwFAAAAAA==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746125</wp:posOffset>
                </wp:positionH>
                <wp:positionV relativeFrom="paragraph">
                  <wp:posOffset>3992245</wp:posOffset>
                </wp:positionV>
                <wp:extent cx="1481455" cy="396240"/>
                <wp:effectExtent l="48895" t="4445" r="12700" b="18415"/>
                <wp:wrapNone/>
                <wp:docPr id="28" name="肘形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1899285" y="4719955"/>
                          <a:ext cx="1481455" cy="396240"/>
                        </a:xfrm>
                        <a:prstGeom prst="bentConnector2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flip:y;margin-left:58.75pt;margin-top:314.35pt;height:31.2pt;width:116.65pt;rotation:11796480f;z-index:251668480;mso-width-relative:page;mso-height-relative:page;" filled="f" stroked="t" coordsize="21600,21600" o:gfxdata="UEsDBAoAAAAAAIdO4kAAAAAAAAAAAAAAAAAEAAAAZHJzL1BLAwQUAAAACACHTuJAAkbrJdcAAAAL&#10;AQAADwAAAGRycy9kb3ducmV2LnhtbE2PwU7DMBBE70j8g7VI3Khjo6RtiFMhJDiCmvIBbmySFHsd&#10;xW6a/j3LCY4z+zQ7U+0W79hspzgEVCBWGTCLbTADdgo+D68PG2AxaTTaBbQKrjbCrr69qXRpwgX3&#10;dm5SxygEY6kV9CmNJeex7a3XcRVGi3T7CpPXieTUcTPpC4V7x2WWFdzrAelDr0f70tv2uzl7BYvD&#10;k9w23eH9+pwXTs7y9LF/U+r+TmRPwJJd0h8Mv/WpOtTU6RjOaCJzpMU6J1RBITdrYEQ85hmNOZKz&#10;FQJ4XfH/G+ofUEsDBBQAAAAIAIdO4kCW5dLtKwIAABIEAAAOAAAAZHJzL2Uyb0RvYy54bWytU72O&#10;EzEQ7pF4B8s92c1eEpIomysSjgbBSfz0jtfeteQ/jX3ZpOUBqKkokLiKV0A8DXCPwdgbDjiaK9hi&#10;NbbH38z3fePV+cFoshcQlLM1HY9KSoTlrlG2renrVxeP5pSEyGzDtLOipkcR6Pn64YNV75eicp3T&#10;jQCCIDYse1/TLka/LIrAO2FYGDkvLB5KB4ZFXEJbNMB6RDe6qMpyVvQOGg+OixBwdzsc0hMi3AfQ&#10;Sam42Dp+ZYSNAyoIzSJSCp3yga5zt1IKHl9IGUQkuqbINOY/FsF4l/7FesWWLTDfKX5qgd2nhTuc&#10;DFMWi95CbVlk5ArUP1BGcXDByTjizhQDkawIshiXd7R52TEvMheUOvhb0cP/g+XP95dAVFPTCn23&#10;zKDjN2/ff/vy8ebrh+/vPv34fE3wBGXqfVhi9sZewmkV/CUkzgcJhoBDbcflvEwfJVIr/wY3sihI&#10;kxxwMV8sqvmUkmNNJ4/Hi8V0OugvDpHwlDCZjye4SThmnC1m1SQbVAwlUikPIT4VzpAU1HSH9m+c&#10;tWizgyrXYvtnIWKDeOlXcrpo3YXSOrutLelrOjubYpuc4QRLnBwMjUcVgm0pYbrFp8EjZMTgtGrS&#10;7YQToN1tNJA9SwM1kB2q/ZWWSm9Z6Ia8fDRQNSri69HK1PQkVe4pMqWf2IbEo0cDGIDraerSiIYS&#10;LbCbFA2FtEV2yY1B/xTtXHPMtuR9HJXM/zTWaRb/XOfbv5/y+i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Rusl1wAAAAsBAAAPAAAAAAAAAAEAIAAAACIAAABkcnMvZG93bnJldi54bWxQSwECFAAU&#10;AAAACACHTuJAluXS7SsCAAASBAAADgAAAAAAAAABACAAAAAmAQAAZHJzL2Uyb0RvYy54bWxQSwUG&#10;AAAAAAYABgBZAQAAwwUA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-344170</wp:posOffset>
                </wp:positionH>
                <wp:positionV relativeFrom="paragraph">
                  <wp:posOffset>4388485</wp:posOffset>
                </wp:positionV>
                <wp:extent cx="2181860" cy="543560"/>
                <wp:effectExtent l="6350" t="6350" r="21590" b="2159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543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2B5E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选择招聘学校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7.1pt;margin-top:345.55pt;height:42.8pt;width:171.8pt;z-index:251662336;v-text-anchor:middle;mso-width-relative:page;mso-height-relative:page;" fillcolor="#FFFFFF [3201]" filled="t" stroked="t" coordsize="21600,21600" o:gfxdata="UEsDBAoAAAAAAIdO4kAAAAAAAAAAAAAAAAAEAAAAZHJzL1BLAwQUAAAACACHTuJATAVtLtkAAAAL&#10;AQAADwAAAGRycy9kb3ducmV2LnhtbE2PMU/DMBCFdyT+g3VIbK2dqCRtyKUDgo0loQNsbmySCPsc&#10;xW6T8OsxE4yn9+m978rjYg276skPjhCSrQCmqXVqoA7h9Pay2QPzQZKSxpFGWLWHY3V7U8pCuZlq&#10;fW1Cx2IJ+UIi9CGMBee+7bWVfutGTTH7dJOVIZ5Tx9Uk51huDU+FyLiVA8WFXo76qdftV3OxCLJZ&#10;PtZ1fZ9nXhsxPH/XY/NaI97fJeIRWNBL+IPhVz+qQxWdzu5CyjODsHnYpRFFyA5JAiwS6f6wA3ZG&#10;yPMsB16V/P8P1Q9QSwMEFAAAAAgAh07iQDCImmV0AgAA/wQAAA4AAABkcnMvZTJvRG9jLnhtbK1U&#10;zW4TMRC+I/EOlu90k5A2IeqmihoFIVW0UkCcHa83a8l/2E425WWQuPEQPA7iNfjs3bZp6aEH9uCd&#10;8Yy/mfk84/OLg1ZkL3yQ1pR0eDKgRBhuK2m2Jf38afVmSkmIzFRMWSNKeisCvZi/fnXeupkY2caq&#10;SngCEBNmrStpE6ObFUXgjdAsnFgnDIy19ZpFqH5bVJ61QNeqGA0GZ0VrfeW85SIE7C47I+0R/UsA&#10;bV1LLpaW77QwsUP1QrGIkkIjXaDznG1dCx6v6zqISFRJUWnMK4JA3qS1mJ+z2dYz10jep8BeksKT&#10;mjSTBkHvoZYsMrLz8h8oLbm3wdbxhFtddIVkRlDFcPCEm3XDnMi1gOrg7kkP/w+Wf9zfeCKrkk4o&#10;MUzjwv98//n71w8ySdy0LszgsnY3vtcCxFToofY6/VECOWQ+b+/5FIdIODZHw+lwegaqOWyn47en&#10;kAFTPJx2PsT3wmqShJJ63Femke2vQuxc71xSsGCVrFZSqaz47eZSebJnuNtV/nr0R27KkBZ9PpoM&#10;UiIMHVujUyBqh6qD2VLC1BajwKPPsR+dDsdBBvl7LkhKcslC0yWTEZIbm2kZMS1K6pJOj08rAx4S&#10;ux2fSYqHzaEneWOrW1yLt12/BsdXEhGuWIg3zKNBUQpGOF5jqZVFfbaXKGms//bcfvJH38BKSYuG&#10;R+1fd8wLStQHg456NxyPARuzMj6djKD4Y8vm2GJ2+tKC9yEeC8ezmPyjuhNrb/UXTPoiRYWJGY7Y&#10;Hcu9chm7QcRbwcVikd0wFY7FK7N2PIEnCo1d7KKtZe6HRFTHTs8f5iJ3VD/DafCO9ez18G7N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MBW0u2QAAAAsBAAAPAAAAAAAAAAEAIAAAACIAAABkcnMv&#10;ZG93bnJldi54bWxQSwECFAAUAAAACACHTuJAMIiaZXQCAAD/BAAADgAAAAAAAAABACAAAAAoAQAA&#10;ZHJzL2Uyb0RvYy54bWxQSwUGAAAAAAYABgBZAQAADgY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0A2B5E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选择招聘学校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2573655</wp:posOffset>
                </wp:positionH>
                <wp:positionV relativeFrom="paragraph">
                  <wp:posOffset>3205480</wp:posOffset>
                </wp:positionV>
                <wp:extent cx="852170" cy="1570990"/>
                <wp:effectExtent l="6350" t="0" r="60960" b="5080"/>
                <wp:wrapNone/>
                <wp:docPr id="27" name="肘形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3773805" y="3914140"/>
                          <a:ext cx="852170" cy="157099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202.65pt;margin-top:252.4pt;height:123.7pt;width:67.1pt;rotation:-5898240f;z-index:251667456;mso-width-relative:page;mso-height-relative:page;" filled="f" stroked="t" coordsize="21600,21600" o:gfxdata="UEsDBAoAAAAAAIdO4kAAAAAAAAAAAAAAAAAEAAAAZHJzL1BLAwQUAAAACACHTuJA1gfi2dsAAAAL&#10;AQAADwAAAGRycy9kb3ducmV2LnhtbE2Py07DMBBF90j8gzVI7KjdtOYR4nSBxKpIpS0g2E1jEwdi&#10;O7LdNv17hhUsR3N077nVYnQ9O5iYuuAVTCcCmPFN0J1vFbxsH69ugaWMXmMfvFFwMgkW9flZhaUO&#10;R782h01uGYX4VKICm/NQcp4aaxymSRiMp99niA4znbHlOuKRwl3PCyGuucPOU4PFwTxY03xv9k7B&#10;9vT09YrPuHxfjXz1YcflWw5RqcuLqbgHls2Y/2D41Sd1qMlpF/ZeJ9YrmAs5I1SBFHPaQISc3Ulg&#10;OwU3siiA1xX/v6H+AVBLAwQUAAAACACHTuJARl+xakECAAA/BAAADgAAAGRycy9lMm9Eb2MueG1s&#10;rVO7jtQwFO2R+AfLPZNkHmQmmswWMywNgpV49B7bSYz8ku2dzLR8ADUVBRJU/ALia4D9DK6dMMDS&#10;bEGK6Nq+Pueec6/XF0cl0YE7L4yucTHJMeKaGiZ0W+OXLy4fLDHygWhGpNG8xifu8cXm/r11bys+&#10;NZ2RjDsEINpXva1xF4KtsszTjiviJ8ZyDYeNcYoEWLo2Y470gK5kNs3zh1lvHLPOUO497O6GQzwi&#10;ursAmqYRlO8MvVZchwHVcUkCSPKdsB5vUrVNw2l41jSeByRrDEpD+gMJxPv4zzZrUrWO2E7QsQRy&#10;lxJuaVJEaCA9Q+1IIOjaiX+glKDOeNOECTUqG4QkR0BFkd/y5nlHLE9awGpvz6b7/wdLnx6uHBKs&#10;xtMSI00UdPzmzbtvXz7cfH3//e3HH58/ITgBm3rrK8je6is3rry9clHzsXEKOQPeLuZ5/DBqpLCv&#10;YLqSJ6ASHWs8K8vZMl9gdIJ4VcyL+Wg/PwZEIWG5mBYlXKaQUCzKfLVKCdnAEJms8+ExNwrFoMZ7&#10;6P7WaA1dNm6WuMjhiQ+pEWxUQ9jrAgpSEvp6IBItUoUgAXDHbIh+Icer2lwKKdNkSI16KGZaRlGU&#10;wLg3MGYQKguWed1iRGQL74gGl/i9kYLF6xHIu3a/lQ4BLcxa+qKTQPdXWuTeEd8NeelomEslAjw1&#10;KRR4c75NqkCEfKQZCicL3SLOmR7HMhVnGEkO1cRoIJIa+GLrhmbFaG/YKfUw7cNcpYrGNxAH9891&#10;uv373W9+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NYH4tnbAAAACwEAAA8AAAAAAAAAAQAgAAAA&#10;IgAAAGRycy9kb3ducmV2LnhtbFBLAQIUABQAAAAIAIdO4kBGX7FqQQIAAD8EAAAOAAAAAAAAAAEA&#10;IAAAACoBAABkcnMvZTJvRG9jLnhtbFBLBQYAAAAABgAGAFkBAADdBQAAAAA=&#10;" adj="10800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4417060</wp:posOffset>
                </wp:positionV>
                <wp:extent cx="2181860" cy="543560"/>
                <wp:effectExtent l="6350" t="6350" r="21590" b="2159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543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16E0C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点击“入驻学校”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2.15pt;margin-top:347.8pt;height:42.8pt;width:171.8pt;z-index:251677696;v-text-anchor:middle;mso-width-relative:page;mso-height-relative:page;" fillcolor="#FFFFFF [3201]" filled="t" stroked="t" coordsize="21600,21600" o:gfxdata="UEsDBAoAAAAAAIdO4kAAAAAAAAAAAAAAAAAEAAAAZHJzL1BLAwQUAAAACACHTuJANl3UGtoAAAAL&#10;AQAADwAAAGRycy9kb3ducmV2LnhtbE2PPU/DMBCGdyT+g3VIbNROKGmbxumAYGNJygDbNTZJVH9E&#10;sdsk/HqOCbY73aP3nrc4zNawqx5D752EZCWAadd41btWwvvx9WELLER0Co13WsKiAxzK25sCc+Un&#10;V+lrHVtGIS7kKKGLccg5D02nLYaVH7Sj25cfLUZax5arEScKt4anQmTcYu/oQ4eDfu50c64vVgLW&#10;8+eyLB/TxCsj+pfvaqjfKinv7xKxBxb1HP9g+NUndSjJ6eQvTgVmJKzT9SOhErLdUwaMiE222QE7&#10;0bBNUuBlwf93KH8AUEsDBBQAAAAIAIdO4kDUy9PmdQIAAAEFAAAOAAAAZHJzL2Uyb0RvYy54bWyt&#10;VM1uEzEQviPxDpbvdJMlbUPUTRU1CkKqaKWCODteb9aS/7CdbMrLIHHjIXgcxGvw2btt09JDD+zB&#10;O+MZfzPzecZn53utyE74IK2p6PhoRIkw3NbSbCr6+dPqzZSSEJmpmbJGVPRWBHo+f/3qrHMzUdrW&#10;qlp4AhATZp2raBujmxVF4K3QLBxZJwyMjfWaRah+U9SedUDXqihHo5Ois7523nIRAnaXvZEOiP4l&#10;gLZpJBdLy7damNijeqFYREmhlS7Qec62aQSPV00TRCSqoqg05hVBIK/TWszP2GzjmWslH1JgL0nh&#10;SU2aSYOg91BLFhnZevkPlJbc22CbeMStLvpCMiOoYjx6ws1Ny5zItYDq4O5JD/8Pln/cXXsi64qW&#10;JSWGadz4n+8/f//6QbABdjoXZnC6cdd+0ALEVOq+8Tr9UQTZZ0Zv7xkV+0g4NsvxdDw9AdkctuPJ&#10;22PIgCkeTjsf4nthNUlCRT1uLBPJdpch9q53LilYsErWK6lUVvxmfaE82THc7ip/A/ojN2VIh04v&#10;T0cpEYaebdArELVD3cFsKGFqg2Hg0efYj06HwyCj/D0XJCW5ZKHtk8kIyY3NtIyYFyV1RaeHp5UB&#10;D4ndns8kxf16P5C8tvUtLsbbvmOD4yuJCJcsxGvm0aIoBUMcr7A0yqI+O0iUtNZ/e24/+aNzYKWk&#10;Q8uj9q9b5gUl6oNBT70bTyaAjVmZHJ+WUPyhZX1oMVt9YcH7GM+F41lM/lHdiY23+gtmfZGiwsQM&#10;R+ye5UG5iP0o4rXgYrHIbpgLx+KluXE8gScKjV1so21k7odEVM/OwB8mI3fUMMVp9A717PXwcs3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DZd1BraAAAACwEAAA8AAAAAAAAAAQAgAAAAIgAAAGRy&#10;cy9kb3ducmV2LnhtbFBLAQIUABQAAAAIAIdO4kDUy9PmdQIAAAEFAAAOAAAAAAAAAAEAIAAAACkB&#10;AABkcnMvZTJvRG9jLnhtbFBLBQYAAAAABgAGAFkBAAAQ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2E16E0C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点击“入驻学校”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2713355</wp:posOffset>
                </wp:positionH>
                <wp:positionV relativeFrom="paragraph">
                  <wp:posOffset>5483860</wp:posOffset>
                </wp:positionV>
                <wp:extent cx="2181860" cy="543560"/>
                <wp:effectExtent l="6350" t="6350" r="21590" b="2159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543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5631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申请类型选择“宣讲会”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3.65pt;margin-top:431.8pt;height:42.8pt;width:171.8pt;z-index:251679744;v-text-anchor:middle;mso-width-relative:page;mso-height-relative:page;" fillcolor="#FFFFFF [3201]" filled="t" stroked="t" coordsize="21600,21600" o:gfxdata="UEsDBAoAAAAAAIdO4kAAAAAAAAAAAAAAAAAEAAAAZHJzL1BLAwQUAAAACACHTuJAZ470kdkAAAAL&#10;AQAADwAAAGRycy9kb3ducmV2LnhtbE2PMU/DMBCFdyT+g3VIbNRuWiVNyKUDgo0loQNsbmySCPsc&#10;xW6T8OsxE4yn9+m978rjYg276skPjhC2GwFMU+vUQB3C6e3l4QDMB0lKGkcaYdUejtXtTSkL5Waq&#10;9bUJHYsl5AuJ0IcwFpz7ttdW+o0bNcXs001WhnhOHVeTnGO5NTwRIuVWDhQXejnqp163X83FIshm&#10;+VjX9X2eeW3E8Pxdj81rjXh/txWPwIJewh8Mv/pRHarodHYXUp4ZhH2S7SKKcEh3KbBIZJnIgZ0R&#10;8n2eAK9K/v+H6gdQSwMEFAAAAAgAh07iQPL23pZ0AgAAAQUAAA4AAABkcnMvZTJvRG9jLnhtbK1U&#10;S27bMBDdF+gdCO4b2a6TuIblwLDhokDQBEiLrmmKsgjwV5K2nF6mQHc9RI9T9Bp9pJTESbPIolpI&#10;M5zRG77HGc4uDlqRvfBBWlPS4cmAEmG4raTZlvTzp/WbCSUhMlMxZY0o6a0I9GL++tWsdVMxso1V&#10;lfAEICZMW1fSJkY3LYrAG6FZOLFOGARr6zWLcP22qDxrga5VMRoMzorW+sp5y0UIWF11Qdoj+pcA&#10;2rqWXKws32lhYofqhWIRlEIjXaDzvNu6Fjxe1XUQkaiSgmnMbxSBvUnvYj5j061nrpG83wJ7yRae&#10;cNJMGhS9h1qxyMjOy3+gtOTeBlvHE2510RHJioDFcPBEm5uGOZG5QOrg7kUP/w+Wf9xfeyIrdAIk&#10;MUzjxP98//n71w+CBajTujBF0o279r0XYCaqh9rr9AUJcsiK3t4rKg6RcCyOhpPh5AzIHLHT8dtT&#10;2IApHv52PsT3wmqSjJJ6nFgWku0vQ+xS71JSsWCVrNZSqez47WapPNkznO46Pz36ozRlSAt+o/NB&#10;2ghDz9boFZjagXcwW0qY2mIYePS59qO/w3GRQX6eK5I2uWKh6TaTEVIam2oZMS9K6pJOjv9WBjok&#10;dTs9kxUPm0Mv8sZWtzgYb7uODY6vJSpcshCvmUeLggqGOF7hVSsLfra3KGms//bcespH5yBKSYuW&#10;B/evO+YFJeqDQU+9G47HgI3ZGZ+ej+D448jmOGJ2emmh+xDXhePZTPlR3Zm1t/oLZn2RqiLEDEft&#10;TuXeWcZuFHFbcLFY5DTMhWPx0tw4nsCThMYudtHWMvdDEqpTp9cPk5E7qp/iNHrHfs56uLnmf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njvSR2QAAAAsBAAAPAAAAAAAAAAEAIAAAACIAAABkcnMv&#10;ZG93bnJldi54bWxQSwECFAAUAAAACACHTuJA8vbelnQCAAABBQAADgAAAAAAAAABACAAAAAoAQAA&#10;ZHJzL2Uyb0RvYy54bWxQSwUGAAAAAAYABgBZAQAADgY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7915631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申请类型选择“宣讲会”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6242685</wp:posOffset>
                </wp:positionH>
                <wp:positionV relativeFrom="paragraph">
                  <wp:posOffset>1455420</wp:posOffset>
                </wp:positionV>
                <wp:extent cx="0" cy="532765"/>
                <wp:effectExtent l="50800" t="0" r="63500" b="63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276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91.55pt;margin-top:114.6pt;height:41.95pt;width:0pt;z-index:251678720;mso-width-relative:page;mso-height-relative:page;" filled="f" stroked="t" coordsize="21600,21600" o:gfxdata="UEsDBAoAAAAAAIdO4kAAAAAAAAAAAAAAAAAEAAAAZHJzL1BLAwQUAAAACACHTuJAu7scPNYAAAAL&#10;AQAADwAAAGRycy9kb3ducmV2LnhtbE2PwU7DMAyG70i8Q2QkbixtJ6Gt1J0QEhdubBNitywxbWnj&#10;VE22jrfHiAMc7f/T78/V5uIHdaYpdoER8kUGitgG13GDsN89361AxWTYmSEwIXxRhE19fVWZ0oWZ&#10;X+m8TY2SEo6lQWhTGkuto23Jm7gII7FkH2HyJsk4NdpNZpZyP+giy+61Nx3LhdaM9NSS7bcnj3CY&#10;G/60zr7x4/xyaPr3PvJuj3h7k2cPoBJd0h8MP/qiDrU4HcOJXVQDwnq1zAVFKIp1AUqI380RYZlL&#10;pOtK//+h/gZQSwMEFAAAAAgAh07iQGHZgHcLAgAA8AMAAA4AAABkcnMvZTJvRG9jLnhtbK1TzY7T&#10;MBC+I/EOlu80bdH+KGq6h5blgqAS8ABTx0ks+U9jb9O+BC+AxAk4Aae979PA8hiMndCF5bIHcnDG&#10;Y883830zXlzsjWY7iUE5W/HZZMqZtMLVyrYVf/vm8sk5ZyGCrUE7Kyt+kIFfLB8/WvS+lHPXOV1L&#10;ZARiQ9n7incx+rIoguikgTBxXlo6bBwaiLTFtqgRekI3uphPp6dF77D26IQMgbzr4ZCPiPgQQNc0&#10;Ssi1E1dG2jigotQQiVLolA98mattGiniq6YJMjJdcWIa80pJyN6mtVguoGwRfKfEWAI8pIR7nAwo&#10;S0mPUGuIwK5Q/QNllEAXXBMnwpliIJIVIRaz6T1tXnfgZeZCUgd/FD38P1jxcrdBpuqKU9stGGr4&#10;7fvrH+8+3X77+v3j9c+bD8n+8pmdJ6l6H0qKWNkNjrvgN5h47xs06U+M2D7LezjKK/eRicEpyHvy&#10;dH52epLgirs4jyE+l86wZFQ8RATVdnHlrKUeOpxldWH3IsQh8HdASmrdpdKa/FBqy3qa6vnZlDos&#10;gOazobkg03jiGGzLGeiWBl9EzJDBaVWn8BQdsN2uNLIdpHHJ31jnX9dS7jWEbriXj9I1KI2K9Da0&#10;MiTnMRrKCEo/szWLB0/6AqLreSrTyJozLamaZA28tCVdks6DssnauvqQBc9+GoSs3Di0adL+3Ofo&#10;u4e6/A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7uxw81gAAAAsBAAAPAAAAAAAAAAEAIAAAACIA&#10;AABkcnMvZG93bnJldi54bWxQSwECFAAUAAAACACHTuJAYdmAdwsCAADwAwAADgAAAAAAAAABACAA&#10;AAAlAQAAZHJzL2Uyb0RvYy54bWxQSwUGAAAAAAYABgBZAQAAogUAAAAA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3933190</wp:posOffset>
                </wp:positionH>
                <wp:positionV relativeFrom="paragraph">
                  <wp:posOffset>3493770</wp:posOffset>
                </wp:positionV>
                <wp:extent cx="3223895" cy="1299845"/>
                <wp:effectExtent l="0" t="0" r="14605" b="52705"/>
                <wp:wrapNone/>
                <wp:docPr id="14" name="肘形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6295390" y="5412105"/>
                          <a:ext cx="3223895" cy="1299845"/>
                        </a:xfrm>
                        <a:prstGeom prst="bentConnector2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margin-left:309.7pt;margin-top:275.1pt;height:102.35pt;width:253.85pt;rotation:5898240f;z-index:251674624;mso-width-relative:page;mso-height-relative:page;" filled="f" stroked="t" coordsize="21600,21600" o:gfxdata="UEsDBAoAAAAAAIdO4kAAAAAAAAAAAAAAAAAEAAAAZHJzL1BLAwQUAAAACACHTuJAGHwK8dkAAAAM&#10;AQAADwAAAGRycy9kb3ducmV2LnhtbE2Py07DMBBF90j8gzVIbCpqOzQtDZlUApR9W1iwdONpEuFH&#10;FLsvvh53VZaje3TvmXJ1toYdaQy9dwhyKoCRa7zuXYvw9Vk/vQALUTmtjHeEcKEAq+r+rlSF9ie3&#10;oeM2tiyVuFAohC7GoeA8NB1ZFaZ+IJeyvR+tiukcW65HdUrl1vBMiDm3qndpoVMDvXfU/GwPFsH+&#10;xslzHer1xXxk+/VbyjbfE8THBylegUU6xxsMV/2kDlVy2vmD04EZhLlczhKKkOciA3YlZLaQwHYI&#10;i3y2BF6V/P8T1R9QSwMEFAAAAAgAh07iQAjkDLokAgAACQQAAA4AAABkcnMvZTJvRG9jLnhtbK1T&#10;zY7TMBC+I/EOlu80adoubdR0Dy3LBUEl4AFcx0ks+U9jb9NeeQDOnDggwYlXQDwNu/sYjJ1SYLns&#10;gRyisWfmm/m+GS8vD1qRvQAvranoeJRTIgy3tTRtRd++uXoyp8QHZmqmrBEVPQpPL1ePHy17V4rC&#10;dlbVAgiCGF/2rqJdCK7MMs87oZkfWScMOhsLmgU8QpvVwHpE1yor8vwi6y3UDiwX3uPtZnDSEyI8&#10;BNA2jeRiY/m1FiYMqCAUC0jJd9J5ukrdNo3g4VXTeBGIqigyDemPRdDexX+2WrKyBeY6yU8tsIe0&#10;cI+TZtJg0TPUhgVGrkH+A6UlB+ttE0bc6mwgkhRBFuP8njavO+ZE4oJSe3cW3f8/WP5yvwUia9yE&#10;KSWGaZz43bsPP759uvv+8eb959uvXwh6UKbe+RKj12YLp5N3W4icDw1oAha1nU3z+CUlkBs5VPSi&#10;WMwmC5T7GN3jYpzPBtHFIRCOAZOimMwXM0o4RoyLxWI+TRHZABwLOPDhubCaRKOiOxz62hqDw7VQ&#10;pGJs/8IHbAuTfgXHRGOvpFJpxsqQPuI/xfYIZ7i4DS4MmtoheW9aSphq8UXwAAnSWyXrmB6BPLS7&#10;tQKyZ3GPBpJDub/CYu0N890Ql1wDWS0DPholdUXn52xWBibVM1OTcHSoOwOwPY1talFTogR2E62h&#10;kDJILw5hkD1aO1sf0zTSPW5IEuC0zXEF/zyn7N8vePUT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GHwK8dkAAAAMAQAADwAAAAAAAAABACAAAAAiAAAAZHJzL2Rvd25yZXYueG1sUEsBAhQAFAAAAAgA&#10;h07iQAjkDLokAgAACQQAAA4AAAAAAAAAAQAgAAAAKAEAAGRycy9lMm9Eb2MueG1sUEsFBgAAAAAG&#10;AAYAWQEAAL4FAAAAAA==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5104130</wp:posOffset>
                </wp:positionH>
                <wp:positionV relativeFrom="paragraph">
                  <wp:posOffset>1988185</wp:posOffset>
                </wp:positionV>
                <wp:extent cx="2181860" cy="543560"/>
                <wp:effectExtent l="6350" t="6350" r="21590" b="2159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543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822B1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完善注册信息</w:t>
                            </w:r>
                          </w:p>
                          <w:p w14:paraId="73CA9D3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申请“宣讲会”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01.9pt;margin-top:156.55pt;height:42.8pt;width:171.8pt;z-index:251675648;v-text-anchor:middle;mso-width-relative:page;mso-height-relative:page;" fillcolor="#FFFFFF [3201]" filled="t" stroked="t" coordsize="21600,21600" o:gfxdata="UEsDBAoAAAAAAIdO4kAAAAAAAAAAAAAAAAAEAAAAZHJzL1BLAwQUAAAACACHTuJAtbabOtkAAAAM&#10;AQAADwAAAGRycy9kb3ducmV2LnhtbE2PvU7EMBCEeyTewVokOs42OXEhxLkCQUeTcAV0e/GSRPgn&#10;in2XhKfHV0G5s6OZb8r9Yg070xQG7xTIjQBGrvV6cJ2Cw/vrXQ4sRHQajXekYKUA++r6qsRC+9nV&#10;dG5ix1KICwUq6GMcC85D25PFsPEjufT78pPFmM6p43rCOYVbw++FeOAWB5caehzpuaf2uzlZBdgs&#10;n+u6fswzr40YXn7qsXmrlbq9keIJWKQl/pnhgp/QoUpMR39yOjCjIBdZQo8KMplJYBeH3O62wI5J&#10;esx3wKuS/x9R/QJQSwMEFAAAAAgAh07iQOtac4B0AgAA/wQAAA4AAABkcnMvZTJvRG9jLnhtbK1U&#10;zW4TMRC+I/EOlu90k5C2IcqmihIFIVW0UkGcHa83a8l/2E425WWQuPEQPA7iNfjs3bZp6aEH9uCd&#10;8Yy/mfk849nFQSuyFz5Ia0o6PBlQIgy3lTTbkn7+tH4zoSREZiqmrBElvRWBXsxfv5q1bipGtrGq&#10;Ep4AxIRp60raxOimRRF4IzQLJ9YJA2NtvWYRqt8WlWct0LUqRoPBWdFaXzlvuQgBu6vOSHtE/xJA&#10;W9eSi5XlOy1M7FC9UCyipNBIF+g8Z1vXgserug4iElVSVBrziiCQN2kt5jM23XrmGsn7FNhLUnhS&#10;k2bSIOg91IpFRnZe/gOlJfc22DqecKuLrpDMCKoYDp5wc9MwJ3ItoDq4e9LD/4PlH/fXnsiqpGNK&#10;DNO48D/ff/7+9YOMEzetC1O43Lhr32sBYir0UHud/iiBHDKft/d8ikMkHJuj4WQ4OQPVHLbT8dtT&#10;yIApHk47H+J7YTVJQkk97ivTyPaXIXaudy4pWLBKVmupVFb8drNUnuwZ7nadvx79kZsypEWfj84H&#10;KRGGjq3RKRC1Q9XBbClhaotR4NHn2I9Oh+Mgg/w9FyQluWKh6ZLJCMmNTbWMmBYldUknx6eVAQ+J&#10;3Y7PJMXD5tCTvLHVLa7F265fg+NriQiXLMRr5tGgKAUjHK+w1MqiPttLlDTWf3tuP/mjb2ClpEXD&#10;o/avO+YFJeqDQUe9G47HgI1ZGZ+ej6D4Y8vm2GJ2emnB+xCPheNZTP5R3Ym1t/oLJn2RosLEDEfs&#10;juVeWcZuEPFWcLFYZDdMhWPx0tw4nsAThcYudtHWMvdDIqpjp+cPc5E7qp/hNHjHevZ6eLfmf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1tps62QAAAAwBAAAPAAAAAAAAAAEAIAAAACIAAABkcnMv&#10;ZG93bnJldi54bWxQSwECFAAUAAAACACHTuJA61pzgHQCAAD/BAAADgAAAAAAAAABACAAAAAoAQAA&#10;ZHJzL2Uyb0RvYy54bWxQSwUGAAAAAAYABgBZAQAADgY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0C822B1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完善注册信息</w:t>
                      </w:r>
                    </w:p>
                    <w:p w14:paraId="73CA9D34">
                      <w:pPr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</w:rPr>
                        <w:t>申请“宣讲会”</w:t>
                      </w:r>
                    </w:p>
                  </w:txbxContent>
                </v:textbox>
              </v:rect>
            </w:pict>
          </mc:Fallback>
        </mc:AlternateContent>
      </w:r>
    </w:p>
    <w:p w14:paraId="0D269E84"/>
    <w:p w14:paraId="67D1CA01"/>
    <w:p w14:paraId="00913262"/>
    <w:p w14:paraId="5BD78F1B"/>
    <w:p w14:paraId="1AA7F413"/>
    <w:p w14:paraId="3FB4A839"/>
    <w:p w14:paraId="4037BED4"/>
    <w:p w14:paraId="524363E4"/>
    <w:p w14:paraId="5FFC5276"/>
    <w:p w14:paraId="4E7579D2"/>
    <w:p w14:paraId="5B31FA8D"/>
    <w:p w14:paraId="48D33E7C"/>
    <w:p w14:paraId="4A9C07CF"/>
    <w:p w14:paraId="515C932F"/>
    <w:p w14:paraId="6820923B"/>
    <w:p w14:paraId="162542E1"/>
    <w:p w14:paraId="12489A17"/>
    <w:p w14:paraId="454179C5"/>
    <w:p w14:paraId="7B1BA2E1"/>
    <w:p w14:paraId="6745B625"/>
    <w:p w14:paraId="4A70EED0"/>
    <w:p w14:paraId="1482833A"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1318260</wp:posOffset>
                </wp:positionH>
                <wp:positionV relativeFrom="paragraph">
                  <wp:posOffset>22860</wp:posOffset>
                </wp:positionV>
                <wp:extent cx="823595" cy="1966595"/>
                <wp:effectExtent l="0" t="0" r="0" b="109855"/>
                <wp:wrapNone/>
                <wp:docPr id="13" name="肘形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823595" cy="1966595"/>
                        </a:xfrm>
                        <a:prstGeom prst="bentConnector2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flip:y;margin-left:103.8pt;margin-top:1.8pt;height:154.85pt;width:64.85pt;rotation:-5898240f;z-index:251673600;mso-width-relative:page;mso-height-relative:page;" filled="f" stroked="t" coordsize="21600,21600" o:gfxdata="UEsDBAoAAAAAAIdO4kAAAAAAAAAAAAAAAAAEAAAAZHJzL1BLAwQUAAAACACHTuJACW6ADtYAAAAJ&#10;AQAADwAAAGRycy9kb3ducmV2LnhtbE2PwU7DMBBE70j8g7VIXBC1E6MUQpweULlCaendjZ04Il5H&#10;sZuGv2c5wWl3NaPZN9Vm8QOb7RT7gAqylQBmsQmmx07B5+H1/hFYTBqNHgJaBd82wqa+vqp0acIF&#10;P+y8Tx2jEIylVuBSGkvOY+Os13EVRouktWHyOtE5ddxM+kLhfuC5EAX3ukf64PRoX5xtvvZnr2CL&#10;xaFd8qO7S2/z03u73R3Fw06p25tMPANLdkl/ZvjFJ3SoiekUzmgiGxTkYl2QVYGkQbqUawnsREsm&#10;JfC64v8b1D9QSwMEFAAAAAgAh07iQMUZwb0bAgAABgQAAA4AAABkcnMvZTJvRG9jLnhtbK1TvY4T&#10;MRDukXgHyz3ZJEfC3SqbKxKOBkEkfvqJ17tryX8a+7JJywNQU1EgQcUrIJ4GuMdg7A0BjuYKtljN&#10;eDzfzPfNeHG5N5rtJAblbMUnozFn0gpXK9tW/NXLqwfnnIUItgbtrKz4QQZ+ubx/b9H7Uk5d53Qt&#10;kRGIDWXvK97F6MuiCKKTBsLIeWkp2Dg0EMnFtqgRekI3upiOx/Oid1h7dEKGQKfrIciPiHgXQNc0&#10;Ssi1E9dG2jigotQQiVLolA98mbttGini86YJMjJdcWIa85+KkL1N/2K5gLJF8J0SxxbgLi3c4mRA&#10;WSp6glpDBHaN6h8oowS64Jo4Es4UA5GsCLGYjG9p86IDLzMXkjr4k+jh/8GKZ7sNMlXTJpxxZsHQ&#10;xG/evPv25cPN1/ff33788fkTowjJ1PtQ0u2V3eDRC36DifO+QcPQkbazh+P0cdZo5V8TZtaEWLJ9&#10;lvxwklzuIxN0eD49m13MOBMUmlzM58kh+GJATegeQ3winWHJqPiWJr5y1tJkHU4zPuyehjgk/bqc&#10;Eq27UlrTOZTasp7wp49SbwJoaxvaFjKNJ+bBtpyBbuk5iIgZMjit6pSesgO225VGtoO0RAPDodxf&#10;11LtNYRuuJdDw3oZFenFaGWI7ikbyghKP7Y1iwdPogOi63lq08iaMy2pm2QNhbQlTdIEBs2TtXX1&#10;IY8in9N6ZNWOq5z2708/Z/9+vs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CW6ADtYAAAAJAQAA&#10;DwAAAAAAAAABACAAAAAiAAAAZHJzL2Rvd25yZXYueG1sUEsBAhQAFAAAAAgAh07iQMUZwb0bAgAA&#10;BgQAAA4AAAAAAAAAAQAgAAAAJQEAAGRycy9lMm9Eb2MueG1sUEsFBgAAAAAGAAYAWQEAALIFAAAA&#10;AA==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16D40425"/>
    <w:p w14:paraId="6A912830"/>
    <w:p w14:paraId="09319152"/>
    <w:p w14:paraId="5FD222D3"/>
    <w:p w14:paraId="2D1B49EF"/>
    <w:p w14:paraId="09C46598"/>
    <w:p w14:paraId="41017F9F"/>
    <w:p w14:paraId="500A99F1"/>
    <w:p w14:paraId="196C686B"/>
    <w:p w14:paraId="356E03D7"/>
    <w:p w14:paraId="0968C161"/>
    <w:p w14:paraId="026A7BB5"/>
    <w:p w14:paraId="10557779"/>
    <w:p w14:paraId="39DC11FA"/>
    <w:p w14:paraId="71ABE0C9"/>
    <w:p w14:paraId="73028843"/>
    <w:p w14:paraId="7245AE35"/>
    <w:p w14:paraId="0AA8F999"/>
    <w:p w14:paraId="0A1C7809"/>
    <w:p w14:paraId="6A0CE8E3"/>
    <w:p w14:paraId="6A4F5CCF"/>
    <w:p w14:paraId="69E054DF"/>
    <w:p w14:paraId="7B2A81E2"/>
    <w:p w14:paraId="79148107">
      <w:bookmarkStart w:id="0" w:name="_GoBack"/>
      <w:bookmarkEnd w:id="0"/>
    </w:p>
    <w:p w14:paraId="66910184">
      <w:pPr>
        <w:tabs>
          <w:tab w:val="left" w:pos="8782"/>
        </w:tabs>
        <w:jc w:val="left"/>
      </w:pPr>
      <w:r>
        <w:rPr>
          <w:rFonts w:hint="eastAsia"/>
        </w:rPr>
        <w:tab/>
      </w:r>
    </w:p>
    <w:p w14:paraId="31E88B5C">
      <w:pPr>
        <w:tabs>
          <w:tab w:val="left" w:pos="8782"/>
        </w:tabs>
        <w:jc w:val="left"/>
      </w:pPr>
    </w:p>
    <w:p w14:paraId="17A08CA6">
      <w:pPr>
        <w:tabs>
          <w:tab w:val="left" w:pos="8782"/>
        </w:tabs>
        <w:jc w:val="left"/>
      </w:pPr>
    </w:p>
    <w:p w14:paraId="1FF93D87">
      <w:pPr>
        <w:tabs>
          <w:tab w:val="left" w:pos="8887"/>
        </w:tabs>
        <w:jc w:val="left"/>
        <w:rPr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学校联系人：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 xml:space="preserve">唐老师  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和老师  0871—65227647        技术支持：云校招客服  0731-89929409</w:t>
      </w:r>
    </w:p>
    <w:sectPr>
      <w:pgSz w:w="16783" w:h="23757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55422"/>
    <w:rsid w:val="000A3A3E"/>
    <w:rsid w:val="006B36D1"/>
    <w:rsid w:val="006D78CE"/>
    <w:rsid w:val="009C50D3"/>
    <w:rsid w:val="00BD4C5B"/>
    <w:rsid w:val="00CC01C5"/>
    <w:rsid w:val="00DD118F"/>
    <w:rsid w:val="00E4450D"/>
    <w:rsid w:val="00E648BA"/>
    <w:rsid w:val="00EB729E"/>
    <w:rsid w:val="00F30F03"/>
    <w:rsid w:val="00FD1708"/>
    <w:rsid w:val="06944CDC"/>
    <w:rsid w:val="114E1DA3"/>
    <w:rsid w:val="227940D3"/>
    <w:rsid w:val="26431D26"/>
    <w:rsid w:val="27155422"/>
    <w:rsid w:val="45FA018E"/>
    <w:rsid w:val="47944BDA"/>
    <w:rsid w:val="4C4C5991"/>
    <w:rsid w:val="4DCB71F4"/>
    <w:rsid w:val="5D3D370D"/>
    <w:rsid w:val="677B34F3"/>
    <w:rsid w:val="6D535020"/>
    <w:rsid w:val="6FC61082"/>
    <w:rsid w:val="78561A14"/>
    <w:rsid w:val="792E3005"/>
    <w:rsid w:val="7B1D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co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53</Words>
  <Characters>75</Characters>
  <Lines>1</Lines>
  <Paragraphs>1</Paragraphs>
  <TotalTime>0</TotalTime>
  <ScaleCrop>false</ScaleCrop>
  <LinksUpToDate>false</LinksUpToDate>
  <CharactersWithSpaces>89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2018-05-30T02:43:00Z</dcterms:created>
  <dc:creator>丫丫</dc:creator>
  <cp:lastModifiedBy>YNAU-雷腾云</cp:lastModifiedBy>
  <dcterms:modified xsi:type="dcterms:W3CDTF">2025-08-27T02:25:23Z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eyJoZGlkIjoiZTgzZGZhMzZmMjc1NzZjOGRkMzIwODUxMzEzYzhjNjkiLCJ1c2VySWQiOiI5NTcxNzc5OTcifQ==</vt:lpwstr>
  </property>
  <property fmtid="{D5CDD505-2E9C-101B-9397-08002B2CF9AE}" pid="4" name="ICV">
    <vt:lpwstr>F11190BA739740A7849671BCC0ED8DAD_12</vt:lpwstr>
  </property>
</Properties>
</file>