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63340B">
      <w:pPr>
        <w:jc w:val="left"/>
        <w:rPr>
          <w:rFonts w:hint="default" w:ascii="方正公文小标宋" w:hAnsi="方正公文小标宋" w:eastAsia="方正公文小标宋" w:cs="方正公文小标宋"/>
          <w:sz w:val="22"/>
          <w:szCs w:val="22"/>
          <w:lang w:val="en-US" w:eastAsia="zh-CN"/>
        </w:rPr>
      </w:pP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sz w:val="22"/>
          <w:szCs w:val="22"/>
          <w:lang w:val="en-US" w:eastAsia="zh-CN"/>
        </w:rPr>
        <w:t>附件2</w:t>
      </w:r>
    </w:p>
    <w:p w14:paraId="3DB3C3C8">
      <w:pPr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2026年长春中医药大学科研助理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报名表</w:t>
      </w:r>
    </w:p>
    <w:tbl>
      <w:tblPr>
        <w:tblStyle w:val="6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996"/>
        <w:gridCol w:w="278"/>
        <w:gridCol w:w="86"/>
        <w:gridCol w:w="850"/>
        <w:gridCol w:w="1201"/>
        <w:gridCol w:w="160"/>
        <w:gridCol w:w="1391"/>
        <w:gridCol w:w="99"/>
        <w:gridCol w:w="1177"/>
        <w:gridCol w:w="284"/>
        <w:gridCol w:w="1187"/>
      </w:tblGrid>
      <w:tr w14:paraId="21B8D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813" w:type="dxa"/>
            <w:vAlign w:val="center"/>
          </w:tcPr>
          <w:p w14:paraId="7FEF78FC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姓名</w:t>
            </w:r>
          </w:p>
        </w:tc>
        <w:tc>
          <w:tcPr>
            <w:tcW w:w="1360" w:type="dxa"/>
            <w:gridSpan w:val="3"/>
            <w:vAlign w:val="center"/>
          </w:tcPr>
          <w:p w14:paraId="2A067FB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C865888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性别</w:t>
            </w:r>
          </w:p>
        </w:tc>
        <w:tc>
          <w:tcPr>
            <w:tcW w:w="1361" w:type="dxa"/>
            <w:gridSpan w:val="2"/>
            <w:vAlign w:val="center"/>
          </w:tcPr>
          <w:p w14:paraId="390355F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91" w:type="dxa"/>
            <w:vAlign w:val="center"/>
          </w:tcPr>
          <w:p w14:paraId="363ED20A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出生年月</w:t>
            </w:r>
          </w:p>
        </w:tc>
        <w:tc>
          <w:tcPr>
            <w:tcW w:w="1276" w:type="dxa"/>
            <w:gridSpan w:val="2"/>
            <w:vAlign w:val="center"/>
          </w:tcPr>
          <w:p w14:paraId="12255D16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471" w:type="dxa"/>
            <w:gridSpan w:val="2"/>
            <w:vMerge w:val="restart"/>
            <w:vAlign w:val="center"/>
          </w:tcPr>
          <w:p w14:paraId="6F98734C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照片</w:t>
            </w:r>
          </w:p>
          <w:p w14:paraId="1AFC6594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（1寸）</w:t>
            </w:r>
          </w:p>
        </w:tc>
      </w:tr>
      <w:tr w14:paraId="691C8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813" w:type="dxa"/>
            <w:vAlign w:val="center"/>
          </w:tcPr>
          <w:p w14:paraId="76A271BD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民族</w:t>
            </w:r>
          </w:p>
        </w:tc>
        <w:tc>
          <w:tcPr>
            <w:tcW w:w="1360" w:type="dxa"/>
            <w:gridSpan w:val="3"/>
            <w:vAlign w:val="center"/>
          </w:tcPr>
          <w:p w14:paraId="7DBD1FB5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C41FB3B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政治</w:t>
            </w:r>
          </w:p>
          <w:p w14:paraId="7DDE4946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面貌</w:t>
            </w:r>
          </w:p>
        </w:tc>
        <w:tc>
          <w:tcPr>
            <w:tcW w:w="1361" w:type="dxa"/>
            <w:gridSpan w:val="2"/>
            <w:vAlign w:val="center"/>
          </w:tcPr>
          <w:p w14:paraId="42D99461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91" w:type="dxa"/>
            <w:vAlign w:val="center"/>
          </w:tcPr>
          <w:p w14:paraId="0F9ECF37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是否应届</w:t>
            </w:r>
          </w:p>
        </w:tc>
        <w:tc>
          <w:tcPr>
            <w:tcW w:w="1276" w:type="dxa"/>
            <w:gridSpan w:val="2"/>
            <w:vAlign w:val="center"/>
          </w:tcPr>
          <w:p w14:paraId="311BEEE6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471" w:type="dxa"/>
            <w:gridSpan w:val="2"/>
            <w:vMerge w:val="continue"/>
            <w:vAlign w:val="center"/>
          </w:tcPr>
          <w:p w14:paraId="32EFF0A3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</w:tr>
      <w:tr w14:paraId="6F9AB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13" w:type="dxa"/>
            <w:vAlign w:val="center"/>
          </w:tcPr>
          <w:p w14:paraId="00DE3B25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籍贯</w:t>
            </w:r>
          </w:p>
        </w:tc>
        <w:tc>
          <w:tcPr>
            <w:tcW w:w="2210" w:type="dxa"/>
            <w:gridSpan w:val="4"/>
            <w:vAlign w:val="center"/>
          </w:tcPr>
          <w:p w14:paraId="7E6D7A22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361" w:type="dxa"/>
            <w:gridSpan w:val="2"/>
            <w:vAlign w:val="center"/>
          </w:tcPr>
          <w:p w14:paraId="3DD6ADB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联系电话</w:t>
            </w:r>
          </w:p>
        </w:tc>
        <w:tc>
          <w:tcPr>
            <w:tcW w:w="2667" w:type="dxa"/>
            <w:gridSpan w:val="3"/>
            <w:vAlign w:val="center"/>
          </w:tcPr>
          <w:p w14:paraId="2C891A55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471" w:type="dxa"/>
            <w:gridSpan w:val="2"/>
            <w:vMerge w:val="continue"/>
            <w:vAlign w:val="center"/>
          </w:tcPr>
          <w:p w14:paraId="5E789990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</w:tr>
      <w:tr w14:paraId="7F86B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2087" w:type="dxa"/>
            <w:gridSpan w:val="3"/>
            <w:vAlign w:val="center"/>
          </w:tcPr>
          <w:p w14:paraId="1258DB53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>应聘岗位</w:t>
            </w:r>
          </w:p>
        </w:tc>
        <w:tc>
          <w:tcPr>
            <w:tcW w:w="6435" w:type="dxa"/>
            <w:gridSpan w:val="9"/>
            <w:vAlign w:val="center"/>
          </w:tcPr>
          <w:p w14:paraId="167A5812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</w:tr>
      <w:tr w14:paraId="7A812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8522" w:type="dxa"/>
            <w:gridSpan w:val="12"/>
            <w:vAlign w:val="center"/>
          </w:tcPr>
          <w:p w14:paraId="7C8042DD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>教育经历</w:t>
            </w:r>
          </w:p>
        </w:tc>
      </w:tr>
      <w:tr w14:paraId="74021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09" w:type="dxa"/>
            <w:gridSpan w:val="2"/>
            <w:vAlign w:val="center"/>
          </w:tcPr>
          <w:p w14:paraId="50962118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>起止</w:t>
            </w:r>
            <w:r>
              <w:rPr>
                <w:rFonts w:hint="eastAsia" w:ascii="仿宋" w:hAnsi="仿宋" w:eastAsia="仿宋" w:cs="仿宋"/>
                <w:sz w:val="24"/>
                <w:szCs w:val="28"/>
              </w:rPr>
              <w:t>时间</w:t>
            </w:r>
          </w:p>
        </w:tc>
        <w:tc>
          <w:tcPr>
            <w:tcW w:w="2415" w:type="dxa"/>
            <w:gridSpan w:val="4"/>
            <w:vAlign w:val="center"/>
          </w:tcPr>
          <w:p w14:paraId="74068FFF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毕业学校</w:t>
            </w:r>
          </w:p>
        </w:tc>
        <w:tc>
          <w:tcPr>
            <w:tcW w:w="1650" w:type="dxa"/>
            <w:gridSpan w:val="3"/>
            <w:vAlign w:val="center"/>
          </w:tcPr>
          <w:p w14:paraId="61752B2A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</w:rPr>
              <w:t>专业</w:t>
            </w:r>
          </w:p>
        </w:tc>
        <w:tc>
          <w:tcPr>
            <w:tcW w:w="1461" w:type="dxa"/>
            <w:gridSpan w:val="2"/>
            <w:vAlign w:val="center"/>
          </w:tcPr>
          <w:p w14:paraId="1B65C6EB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>学历</w:t>
            </w:r>
          </w:p>
        </w:tc>
        <w:tc>
          <w:tcPr>
            <w:tcW w:w="1187" w:type="dxa"/>
            <w:vAlign w:val="center"/>
          </w:tcPr>
          <w:p w14:paraId="19F90D15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>证明人/导师</w:t>
            </w:r>
          </w:p>
        </w:tc>
      </w:tr>
      <w:tr w14:paraId="3F704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809" w:type="dxa"/>
            <w:gridSpan w:val="2"/>
            <w:vAlign w:val="center"/>
          </w:tcPr>
          <w:p w14:paraId="5896822E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2415" w:type="dxa"/>
            <w:gridSpan w:val="4"/>
            <w:vAlign w:val="center"/>
          </w:tcPr>
          <w:p w14:paraId="2BDCBA26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650" w:type="dxa"/>
            <w:gridSpan w:val="3"/>
            <w:vAlign w:val="center"/>
          </w:tcPr>
          <w:p w14:paraId="13ACFDE8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461" w:type="dxa"/>
            <w:gridSpan w:val="2"/>
            <w:vAlign w:val="center"/>
          </w:tcPr>
          <w:p w14:paraId="7BB88BDF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187" w:type="dxa"/>
            <w:vAlign w:val="center"/>
          </w:tcPr>
          <w:p w14:paraId="49DB5331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</w:tr>
      <w:tr w14:paraId="36C8C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809" w:type="dxa"/>
            <w:gridSpan w:val="2"/>
            <w:vAlign w:val="center"/>
          </w:tcPr>
          <w:p w14:paraId="40C1C519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2415" w:type="dxa"/>
            <w:gridSpan w:val="4"/>
            <w:vAlign w:val="center"/>
          </w:tcPr>
          <w:p w14:paraId="59E1CBDC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650" w:type="dxa"/>
            <w:gridSpan w:val="3"/>
            <w:vAlign w:val="center"/>
          </w:tcPr>
          <w:p w14:paraId="1B073ED9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461" w:type="dxa"/>
            <w:gridSpan w:val="2"/>
            <w:vAlign w:val="center"/>
          </w:tcPr>
          <w:p w14:paraId="6D56770A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187" w:type="dxa"/>
            <w:vAlign w:val="center"/>
          </w:tcPr>
          <w:p w14:paraId="4761A3ED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</w:tr>
      <w:tr w14:paraId="1A2D3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809" w:type="dxa"/>
            <w:gridSpan w:val="2"/>
            <w:vAlign w:val="center"/>
          </w:tcPr>
          <w:p w14:paraId="54189BD0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2415" w:type="dxa"/>
            <w:gridSpan w:val="4"/>
            <w:vAlign w:val="center"/>
          </w:tcPr>
          <w:p w14:paraId="139A80D1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650" w:type="dxa"/>
            <w:gridSpan w:val="3"/>
            <w:vAlign w:val="center"/>
          </w:tcPr>
          <w:p w14:paraId="7B6C7788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461" w:type="dxa"/>
            <w:gridSpan w:val="2"/>
            <w:vAlign w:val="center"/>
          </w:tcPr>
          <w:p w14:paraId="3FA7C4B3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  <w:tc>
          <w:tcPr>
            <w:tcW w:w="1187" w:type="dxa"/>
            <w:vAlign w:val="center"/>
          </w:tcPr>
          <w:p w14:paraId="667A7D91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</w:tr>
      <w:tr w14:paraId="03D19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8" w:hRule="atLeast"/>
          <w:jc w:val="center"/>
        </w:trPr>
        <w:tc>
          <w:tcPr>
            <w:tcW w:w="813" w:type="dxa"/>
            <w:vAlign w:val="center"/>
          </w:tcPr>
          <w:p w14:paraId="60905006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>科研经历</w:t>
            </w:r>
          </w:p>
        </w:tc>
        <w:tc>
          <w:tcPr>
            <w:tcW w:w="7709" w:type="dxa"/>
            <w:gridSpan w:val="11"/>
            <w:vAlign w:val="center"/>
          </w:tcPr>
          <w:p w14:paraId="6223F370">
            <w:pPr>
              <w:jc w:val="center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</w:tr>
      <w:tr w14:paraId="2E198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  <w:jc w:val="center"/>
        </w:trPr>
        <w:tc>
          <w:tcPr>
            <w:tcW w:w="813" w:type="dxa"/>
            <w:vAlign w:val="center"/>
          </w:tcPr>
          <w:p w14:paraId="47CA2C46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>曾获</w:t>
            </w:r>
          </w:p>
          <w:p w14:paraId="2402397C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>奖励</w:t>
            </w:r>
          </w:p>
        </w:tc>
        <w:tc>
          <w:tcPr>
            <w:tcW w:w="7709" w:type="dxa"/>
            <w:gridSpan w:val="11"/>
            <w:vAlign w:val="center"/>
          </w:tcPr>
          <w:p w14:paraId="71DCF24D">
            <w:pPr>
              <w:jc w:val="both"/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</w:tr>
      <w:tr w14:paraId="67A8D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  <w:jc w:val="center"/>
        </w:trPr>
        <w:tc>
          <w:tcPr>
            <w:tcW w:w="813" w:type="dxa"/>
            <w:vAlign w:val="center"/>
          </w:tcPr>
          <w:p w14:paraId="14AB2BF2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>自我评价</w:t>
            </w:r>
          </w:p>
        </w:tc>
        <w:tc>
          <w:tcPr>
            <w:tcW w:w="7709" w:type="dxa"/>
            <w:gridSpan w:val="11"/>
            <w:vAlign w:val="center"/>
          </w:tcPr>
          <w:p w14:paraId="5529B242">
            <w:pPr>
              <w:rPr>
                <w:rFonts w:hint="eastAsia" w:ascii="仿宋" w:hAnsi="仿宋" w:eastAsia="仿宋" w:cs="仿宋"/>
                <w:sz w:val="24"/>
                <w:szCs w:val="28"/>
              </w:rPr>
            </w:pPr>
          </w:p>
          <w:p w14:paraId="366D00FB">
            <w:pPr>
              <w:rPr>
                <w:rFonts w:hint="eastAsia" w:ascii="仿宋" w:hAnsi="仿宋" w:eastAsia="仿宋" w:cs="仿宋"/>
                <w:sz w:val="24"/>
                <w:szCs w:val="28"/>
              </w:rPr>
            </w:pPr>
          </w:p>
        </w:tc>
      </w:tr>
      <w:tr w14:paraId="06B99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6" w:hRule="atLeast"/>
          <w:jc w:val="center"/>
        </w:trPr>
        <w:tc>
          <w:tcPr>
            <w:tcW w:w="813" w:type="dxa"/>
            <w:vAlign w:val="center"/>
          </w:tcPr>
          <w:p w14:paraId="2DA99AF0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>单位意见</w:t>
            </w:r>
          </w:p>
        </w:tc>
        <w:tc>
          <w:tcPr>
            <w:tcW w:w="7709" w:type="dxa"/>
            <w:gridSpan w:val="11"/>
            <w:vAlign w:val="center"/>
          </w:tcPr>
          <w:p w14:paraId="5D3884D7">
            <w:pPr>
              <w:jc w:val="left"/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>所在学院意见：             签字   （盖章）</w:t>
            </w:r>
          </w:p>
          <w:p w14:paraId="600C3ABF">
            <w:pPr>
              <w:jc w:val="right"/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8"/>
                <w:lang w:val="en-US" w:eastAsia="zh-CN"/>
              </w:rPr>
              <w:t xml:space="preserve">  年   月   日</w:t>
            </w:r>
          </w:p>
        </w:tc>
      </w:tr>
    </w:tbl>
    <w:p w14:paraId="1F0DEF7C">
      <w:pPr>
        <w:jc w:val="left"/>
        <w:rPr>
          <w:rFonts w:ascii="微软雅黑" w:hAnsi="微软雅黑" w:eastAsia="微软雅黑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838DD22-72EE-4F74-AEF5-738AD37C80C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3050DA4C-1143-4E0E-968C-2D323F0841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17C52E1B-EF0F-4734-9B76-EAED32D3599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38C76A3-B4FD-4C86-8B88-867333D1A7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F5D104A-D6D4-4DF7-A771-24F540C02D1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13C5E22-B401-4921-BF16-2B0450F2C31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59AD434B-E30F-45FD-9BC3-23F97E00B40B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8" w:fontKey="{6C4C9016-6AFE-4812-835C-77423164C5B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9" w:fontKey="{049B97DB-E6FC-4B97-A0FF-868D3D063921}"/>
  </w:font>
  <w:font w:name="WPSEMBED3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941392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E18C0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5D833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487722"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CDD3B3"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74A635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jNmZmExN2I1NGJhMjMyYmZlZDg4YjA0NGVjNmFhZjNiIiwidXNlckNvdW50Ijo0fQ=="/>
  </w:docVars>
  <w:rsids>
    <w:rsidRoot w:val="7EC00131"/>
    <w:rsid w:val="00017905"/>
    <w:rsid w:val="000266D4"/>
    <w:rsid w:val="00065459"/>
    <w:rsid w:val="00125F9B"/>
    <w:rsid w:val="0013625B"/>
    <w:rsid w:val="00145EF6"/>
    <w:rsid w:val="00174267"/>
    <w:rsid w:val="00271D69"/>
    <w:rsid w:val="002F6203"/>
    <w:rsid w:val="00317DDD"/>
    <w:rsid w:val="003373C0"/>
    <w:rsid w:val="00342669"/>
    <w:rsid w:val="00344404"/>
    <w:rsid w:val="00354940"/>
    <w:rsid w:val="003658D2"/>
    <w:rsid w:val="0038037A"/>
    <w:rsid w:val="003E60BF"/>
    <w:rsid w:val="00464F63"/>
    <w:rsid w:val="00503F09"/>
    <w:rsid w:val="00571360"/>
    <w:rsid w:val="0058003E"/>
    <w:rsid w:val="00583391"/>
    <w:rsid w:val="005878D5"/>
    <w:rsid w:val="005B5873"/>
    <w:rsid w:val="005C23AF"/>
    <w:rsid w:val="005E63B7"/>
    <w:rsid w:val="006501CE"/>
    <w:rsid w:val="00653130"/>
    <w:rsid w:val="006E3F3D"/>
    <w:rsid w:val="006F783A"/>
    <w:rsid w:val="0070331C"/>
    <w:rsid w:val="0072709B"/>
    <w:rsid w:val="007330AC"/>
    <w:rsid w:val="007A3C40"/>
    <w:rsid w:val="007B3952"/>
    <w:rsid w:val="007D63E1"/>
    <w:rsid w:val="00844885"/>
    <w:rsid w:val="008E12CA"/>
    <w:rsid w:val="00932358"/>
    <w:rsid w:val="009440AF"/>
    <w:rsid w:val="009C5CA3"/>
    <w:rsid w:val="009C5D5F"/>
    <w:rsid w:val="009C67BB"/>
    <w:rsid w:val="009D0187"/>
    <w:rsid w:val="009D5038"/>
    <w:rsid w:val="009E051B"/>
    <w:rsid w:val="00A105CE"/>
    <w:rsid w:val="00A35C25"/>
    <w:rsid w:val="00A5210D"/>
    <w:rsid w:val="00AC665F"/>
    <w:rsid w:val="00AF214A"/>
    <w:rsid w:val="00B0737C"/>
    <w:rsid w:val="00B218BD"/>
    <w:rsid w:val="00B25FB5"/>
    <w:rsid w:val="00B5456F"/>
    <w:rsid w:val="00B55B24"/>
    <w:rsid w:val="00B63192"/>
    <w:rsid w:val="00BA2EF8"/>
    <w:rsid w:val="00BC0566"/>
    <w:rsid w:val="00BD1D2A"/>
    <w:rsid w:val="00C86222"/>
    <w:rsid w:val="00CD0F09"/>
    <w:rsid w:val="00CD1427"/>
    <w:rsid w:val="00CD5FD7"/>
    <w:rsid w:val="00D31FF9"/>
    <w:rsid w:val="00D3477D"/>
    <w:rsid w:val="00D74614"/>
    <w:rsid w:val="00D920E2"/>
    <w:rsid w:val="00E63ECB"/>
    <w:rsid w:val="00EB3D89"/>
    <w:rsid w:val="00EE65B6"/>
    <w:rsid w:val="00F2120D"/>
    <w:rsid w:val="00F53754"/>
    <w:rsid w:val="00F53B91"/>
    <w:rsid w:val="00FB54F5"/>
    <w:rsid w:val="12790342"/>
    <w:rsid w:val="1D29743E"/>
    <w:rsid w:val="34825E35"/>
    <w:rsid w:val="4A2A34D5"/>
    <w:rsid w:val="55110D47"/>
    <w:rsid w:val="66BB5BC1"/>
    <w:rsid w:val="7EC0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仿宋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28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adb1671b-5303-4d45-82d3-7b88c3e43921\&#25945;&#24072;&#23703;&#20301;&#25307;&#32856;&#24212;&#32856;&#25253;&#21517;&#34920;&#27169;&#26495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A9C8E-CD23-4D24-ACDB-9B086B2191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教师岗位招聘应聘报名表模板.docx</Template>
  <Pages>1</Pages>
  <Words>107</Words>
  <Characters>110</Characters>
  <Lines>1</Lines>
  <Paragraphs>1</Paragraphs>
  <TotalTime>10</TotalTime>
  <ScaleCrop>false</ScaleCrop>
  <LinksUpToDate>false</LinksUpToDate>
  <CharactersWithSpaces>134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2024-06-04T03:14:00Z</dcterms:created>
  <dc:creator>赵越</dc:creator>
  <cp:lastModifiedBy>admin</cp:lastModifiedBy>
  <dcterms:modified xsi:type="dcterms:W3CDTF">2026-06-17T07:12:50Z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UUID">
    <vt:lpwstr>v1.0_mb_DPEG8EunUkC4TF2Pcx9yDg==</vt:lpwstr>
  </property>
  <property fmtid="{D5CDD505-2E9C-101B-9397-08002B2CF9AE}" pid="4" name="ICV">
    <vt:lpwstr>D9CC60AD4B0E438B862B67586CD65B12_13</vt:lpwstr>
  </property>
  <property fmtid="{D5CDD505-2E9C-101B-9397-08002B2CF9AE}" pid="5" name="KSOTemplateDocerSaveRecord">
    <vt:lpwstr>eyJoZGlkIjoiM2ZmYTE3YjU0YmEyMzJiZmVkODhiMDQ0ZWM2YWFmM2IiLCJ1c2VySWQiOiIxOTk5OTgxODYifQ==</vt:lpwstr>
  </property>
</Properties>
</file>