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39E18">
      <w:pPr>
        <w:jc w:val="center"/>
        <w:rPr>
          <w:rFonts w:hint="eastAsia" w:ascii="宋体" w:hAnsi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张家界学院就业创业志愿服务大队</w:t>
      </w:r>
    </w:p>
    <w:p w14:paraId="3F95AA6E">
      <w:pPr>
        <w:jc w:val="center"/>
        <w:rPr>
          <w:rFonts w:hint="default" w:ascii="宋体" w:hAnsi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报名表</w:t>
      </w:r>
    </w:p>
    <w:tbl>
      <w:tblPr>
        <w:tblStyle w:val="4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384"/>
        <w:gridCol w:w="1537"/>
        <w:gridCol w:w="1975"/>
        <w:gridCol w:w="1910"/>
      </w:tblGrid>
      <w:tr w14:paraId="0A70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18" w:type="dxa"/>
          </w:tcPr>
          <w:p w14:paraId="2591BE3F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384" w:type="dxa"/>
          </w:tcPr>
          <w:p w14:paraId="1DAC23AD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</w:tcPr>
          <w:p w14:paraId="1DF6EAE7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975" w:type="dxa"/>
          </w:tcPr>
          <w:p w14:paraId="23A70739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10" w:type="dxa"/>
            <w:vMerge w:val="restart"/>
          </w:tcPr>
          <w:p w14:paraId="53928274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 w14:paraId="3F2FC997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照</w:t>
            </w:r>
          </w:p>
          <w:p w14:paraId="4DF7341B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片</w:t>
            </w:r>
          </w:p>
        </w:tc>
      </w:tr>
      <w:tr w14:paraId="7C86B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718" w:type="dxa"/>
          </w:tcPr>
          <w:p w14:paraId="2188E880">
            <w:pPr>
              <w:numPr>
                <w:ilvl w:val="0"/>
                <w:numId w:val="0"/>
              </w:numPr>
              <w:spacing w:line="480" w:lineRule="auto"/>
              <w:ind w:leftChars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84" w:type="dxa"/>
          </w:tcPr>
          <w:p w14:paraId="276A0E06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</w:tcPr>
          <w:p w14:paraId="35213987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年级专业</w:t>
            </w:r>
          </w:p>
        </w:tc>
        <w:tc>
          <w:tcPr>
            <w:tcW w:w="1975" w:type="dxa"/>
          </w:tcPr>
          <w:p w14:paraId="3E4C5933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910" w:type="dxa"/>
            <w:vMerge w:val="continue"/>
          </w:tcPr>
          <w:p w14:paraId="684FB389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652F0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18" w:type="dxa"/>
          </w:tcPr>
          <w:p w14:paraId="1CDC9E88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384" w:type="dxa"/>
          </w:tcPr>
          <w:p w14:paraId="6A3F348C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37" w:type="dxa"/>
          </w:tcPr>
          <w:p w14:paraId="281943CD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电子邮箱</w:t>
            </w:r>
          </w:p>
        </w:tc>
        <w:tc>
          <w:tcPr>
            <w:tcW w:w="1975" w:type="dxa"/>
          </w:tcPr>
          <w:p w14:paraId="7D82518D"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10" w:type="dxa"/>
            <w:vMerge w:val="continue"/>
          </w:tcPr>
          <w:p w14:paraId="0A125DAA"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BDA0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718" w:type="dxa"/>
            <w:vAlign w:val="center"/>
          </w:tcPr>
          <w:p w14:paraId="7B7E733C"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是否有加入组织</w:t>
            </w:r>
          </w:p>
        </w:tc>
        <w:tc>
          <w:tcPr>
            <w:tcW w:w="4896" w:type="dxa"/>
            <w:gridSpan w:val="3"/>
          </w:tcPr>
          <w:p w14:paraId="50BCC9DA">
            <w:pPr>
              <w:spacing w:line="240" w:lineRule="auto"/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910" w:type="dxa"/>
            <w:vMerge w:val="continue"/>
          </w:tcPr>
          <w:p w14:paraId="4C9FBAA1"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26FAE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718" w:type="dxa"/>
            <w:vAlign w:val="center"/>
          </w:tcPr>
          <w:p w14:paraId="1F4C9AD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个人情况</w:t>
            </w:r>
          </w:p>
          <w:p w14:paraId="6B25015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简介</w:t>
            </w:r>
          </w:p>
        </w:tc>
        <w:tc>
          <w:tcPr>
            <w:tcW w:w="6806" w:type="dxa"/>
            <w:gridSpan w:val="4"/>
          </w:tcPr>
          <w:p w14:paraId="6E81D15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 w14:paraId="5613C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8" w:type="dxa"/>
            <w:vAlign w:val="center"/>
          </w:tcPr>
          <w:p w14:paraId="07F66ED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个人经历</w:t>
            </w:r>
          </w:p>
          <w:p w14:paraId="06F3EFE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（学生干部等）</w:t>
            </w:r>
          </w:p>
        </w:tc>
        <w:tc>
          <w:tcPr>
            <w:tcW w:w="6806" w:type="dxa"/>
            <w:gridSpan w:val="4"/>
          </w:tcPr>
          <w:p w14:paraId="07005C0E">
            <w:pPr>
              <w:spacing w:line="2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7F71ED6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</w:t>
            </w:r>
          </w:p>
          <w:p w14:paraId="5B9D54D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</w:p>
          <w:p w14:paraId="7173A07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</w:t>
            </w:r>
          </w:p>
        </w:tc>
      </w:tr>
      <w:tr w14:paraId="2F61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1718" w:type="dxa"/>
            <w:vAlign w:val="center"/>
          </w:tcPr>
          <w:p w14:paraId="17926C5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专业技能</w:t>
            </w:r>
          </w:p>
          <w:p w14:paraId="7549FA4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（文案撰写、活动策划、新媒体运营、数据分析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、WPS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等）</w:t>
            </w:r>
          </w:p>
        </w:tc>
        <w:tc>
          <w:tcPr>
            <w:tcW w:w="6806" w:type="dxa"/>
            <w:gridSpan w:val="4"/>
          </w:tcPr>
          <w:p w14:paraId="0CC6E8CB">
            <w:pPr>
              <w:spacing w:line="2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72492E0">
            <w:pPr>
              <w:spacing w:line="240" w:lineRule="auto"/>
              <w:ind w:firstLine="3150" w:firstLineChars="15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3B93A7">
            <w:pPr>
              <w:spacing w:line="240" w:lineRule="auto"/>
              <w:ind w:firstLine="2100" w:firstLineChars="10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D01EF4">
            <w:pPr>
              <w:spacing w:line="240" w:lineRule="auto"/>
              <w:ind w:firstLine="2100" w:firstLineChars="1000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 w14:paraId="55217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718" w:type="dxa"/>
            <w:vAlign w:val="center"/>
          </w:tcPr>
          <w:p w14:paraId="1E031E02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个人承诺</w:t>
            </w:r>
          </w:p>
        </w:tc>
        <w:tc>
          <w:tcPr>
            <w:tcW w:w="6806" w:type="dxa"/>
            <w:gridSpan w:val="4"/>
          </w:tcPr>
          <w:p w14:paraId="4B0B40A4">
            <w:pPr>
              <w:spacing w:line="360" w:lineRule="auto"/>
              <w:ind w:firstLine="420" w:firstLineChars="20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上述填写内容真实有效，若加入就业创业志愿服务大队，将遵守大队规章制度，认真履行岗位职责，积极参与各项工作与活动。</w:t>
            </w:r>
          </w:p>
          <w:p w14:paraId="3D905702">
            <w:pPr>
              <w:spacing w:line="360" w:lineRule="auto"/>
              <w:ind w:firstLine="422" w:firstLineChars="20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本人签字：               日期：     年   月   日</w:t>
            </w:r>
          </w:p>
        </w:tc>
      </w:tr>
      <w:tr w14:paraId="43D97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  <w:jc w:val="center"/>
        </w:trPr>
        <w:tc>
          <w:tcPr>
            <w:tcW w:w="1718" w:type="dxa"/>
            <w:vAlign w:val="center"/>
          </w:tcPr>
          <w:p w14:paraId="6E6D40E6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招生就业处审核意见</w:t>
            </w:r>
          </w:p>
        </w:tc>
        <w:tc>
          <w:tcPr>
            <w:tcW w:w="6806" w:type="dxa"/>
            <w:gridSpan w:val="4"/>
          </w:tcPr>
          <w:p w14:paraId="1FF288B8">
            <w:pPr>
              <w:spacing w:line="2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95B1409">
            <w:pPr>
              <w:spacing w:line="2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673AAC9">
            <w:pPr>
              <w:spacing w:line="240" w:lineRule="auto"/>
              <w:ind w:firstLine="4838" w:firstLineChars="230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90B2A28">
            <w:pPr>
              <w:spacing w:line="2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04469E9">
            <w:pPr>
              <w:spacing w:line="240" w:lineRule="auto"/>
              <w:ind w:firstLine="4200" w:firstLineChars="20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E310357">
            <w:pPr>
              <w:spacing w:line="240" w:lineRule="auto"/>
              <w:ind w:firstLine="4200" w:firstLineChars="20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</w:tbl>
    <w:p w14:paraId="0EE4B74F"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iwiaGRpZCI6ImM4YThiNzZiNzhjNmYyMDMwNzQ5OTE2MjM2ZTdiNDJiIiwidXNlckNvdW50Ijo0fQ=="/>
  </w:docVars>
  <w:rsids>
    <w:rsidRoot w:val="2C922EAD"/>
    <w:rsid w:val="002F7804"/>
    <w:rsid w:val="00537791"/>
    <w:rsid w:val="006C4DA4"/>
    <w:rsid w:val="008C4270"/>
    <w:rsid w:val="009568ED"/>
    <w:rsid w:val="00961B8D"/>
    <w:rsid w:val="00AA7B08"/>
    <w:rsid w:val="00C27F6E"/>
    <w:rsid w:val="00FB63D7"/>
    <w:rsid w:val="00FF4F03"/>
    <w:rsid w:val="102D17B8"/>
    <w:rsid w:val="21BD578D"/>
    <w:rsid w:val="272244EC"/>
    <w:rsid w:val="276D54BC"/>
    <w:rsid w:val="2C922EAD"/>
    <w:rsid w:val="30C5480F"/>
    <w:rsid w:val="35D35F13"/>
    <w:rsid w:val="38586DFD"/>
    <w:rsid w:val="3DD05E38"/>
    <w:rsid w:val="46A43175"/>
    <w:rsid w:val="46C10A14"/>
    <w:rsid w:val="51477D68"/>
    <w:rsid w:val="525E180D"/>
    <w:rsid w:val="59E92304"/>
    <w:rsid w:val="5F0B3480"/>
    <w:rsid w:val="639C221B"/>
    <w:rsid w:val="672F47C6"/>
    <w:rsid w:val="6A670A86"/>
    <w:rsid w:val="6F0137F4"/>
    <w:rsid w:val="7B0534A4"/>
    <w:rsid w:val="7B3A4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tatao\AppData\Roaming\Kingsoft\office6\templates\download\38f551d3-1b41-4aa5-9e0e-1858b33f9b6e\&#26657;&#22253;&#27963;&#21160;&#25253;&#21517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校园活动报名表.docx</Template>
  <Pages>1</Pages>
  <Words>201</Words>
  <Characters>207</Characters>
  <Lines>1</Lines>
  <Paragraphs>1</Paragraphs>
  <TotalTime>1</TotalTime>
  <ScaleCrop>false</ScaleCrop>
  <LinksUpToDate>false</LinksUpToDate>
  <CharactersWithSpaces>288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2025-09-04T07:39:00Z</dcterms:created>
  <dc:creator>towers</dc:creator>
  <cp:lastModifiedBy>H</cp:lastModifiedBy>
  <dcterms:modified xsi:type="dcterms:W3CDTF">2025-10-22T08:47:47Z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UUID">
    <vt:lpwstr>v1.0_mb_r58zcR4pHwoYHFcN3nM+1g==</vt:lpwstr>
  </property>
  <property fmtid="{D5CDD505-2E9C-101B-9397-08002B2CF9AE}" pid="4" name="ICV">
    <vt:lpwstr>25CA1A5712DE43C68C81F1956DD58F1A_13</vt:lpwstr>
  </property>
  <property fmtid="{D5CDD505-2E9C-101B-9397-08002B2CF9AE}" pid="5" name="KSOTemplateDocerSaveRecord">
    <vt:lpwstr>eyJoZGlkIjoiNjE4NzkxZGViMDgyYjE2MGFiMzI3MDEzYmViZjA4NWIiLCJ1c2VySWQiOiIzMDc1NjEwODcifQ==</vt:lpwstr>
  </property>
</Properties>
</file>